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C8DB" w14:textId="77777777" w:rsidR="001A0513" w:rsidRDefault="001A0513" w:rsidP="001A0513">
      <w:pPr>
        <w:jc w:val="center"/>
        <w:rPr>
          <w:rFonts w:ascii="Tahoma" w:hAnsi="Tahoma" w:cs="Tahoma"/>
          <w:b/>
          <w:sz w:val="28"/>
          <w:szCs w:val="28"/>
        </w:rPr>
      </w:pPr>
    </w:p>
    <w:p w14:paraId="0AA8604D" w14:textId="1A6DA6AC" w:rsidR="001A0513" w:rsidRPr="005C352B" w:rsidRDefault="001A0513" w:rsidP="001A0513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8"/>
          <w:szCs w:val="28"/>
        </w:rPr>
        <w:t>S</w:t>
      </w:r>
      <w:r w:rsidRPr="00B608CB">
        <w:rPr>
          <w:rFonts w:ascii="Tahoma" w:hAnsi="Tahoma" w:cs="Tahoma"/>
          <w:b/>
          <w:sz w:val="28"/>
          <w:szCs w:val="28"/>
        </w:rPr>
        <w:t xml:space="preserve">ouhlas se zpracováním osobních </w:t>
      </w:r>
      <w:proofErr w:type="gramStart"/>
      <w:r w:rsidRPr="00B608CB">
        <w:rPr>
          <w:rFonts w:ascii="Tahoma" w:hAnsi="Tahoma" w:cs="Tahoma"/>
          <w:b/>
          <w:sz w:val="28"/>
          <w:szCs w:val="28"/>
        </w:rPr>
        <w:t>údajů</w:t>
      </w:r>
      <w:r>
        <w:rPr>
          <w:rFonts w:ascii="Tahoma" w:hAnsi="Tahoma" w:cs="Tahoma"/>
          <w:b/>
          <w:sz w:val="28"/>
          <w:szCs w:val="28"/>
        </w:rPr>
        <w:t xml:space="preserve"> -</w:t>
      </w:r>
      <w:r w:rsidRPr="00A5750D">
        <w:rPr>
          <w:rFonts w:ascii="Tahoma" w:hAnsi="Tahoma" w:cs="Tahoma"/>
          <w:b/>
          <w:sz w:val="28"/>
          <w:szCs w:val="28"/>
        </w:rPr>
        <w:t xml:space="preserve"> </w:t>
      </w:r>
      <w:r w:rsidRPr="005C352B">
        <w:rPr>
          <w:rFonts w:ascii="Tahoma" w:hAnsi="Tahoma" w:cs="Tahoma"/>
          <w:sz w:val="20"/>
        </w:rPr>
        <w:t>osoba</w:t>
      </w:r>
      <w:proofErr w:type="gramEnd"/>
      <w:r w:rsidRPr="005C352B">
        <w:rPr>
          <w:rFonts w:ascii="Tahoma" w:hAnsi="Tahoma" w:cs="Tahoma"/>
          <w:sz w:val="20"/>
        </w:rPr>
        <w:t xml:space="preserve"> ucházející se o zaměstnání</w:t>
      </w:r>
    </w:p>
    <w:p w14:paraId="78830F35" w14:textId="77777777" w:rsidR="001A0513" w:rsidRDefault="001A0513" w:rsidP="001A0513">
      <w:pPr>
        <w:jc w:val="center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d</w:t>
      </w:r>
      <w:r w:rsidRPr="00B608CB">
        <w:rPr>
          <w:rFonts w:ascii="Tahoma" w:hAnsi="Tahoma" w:cs="Tahoma"/>
          <w:i/>
          <w:sz w:val="20"/>
        </w:rPr>
        <w:t xml:space="preserve">le </w:t>
      </w:r>
      <w:r>
        <w:rPr>
          <w:rFonts w:ascii="Tahoma" w:hAnsi="Tahoma" w:cs="Tahoma"/>
          <w:i/>
          <w:sz w:val="20"/>
        </w:rPr>
        <w:t>N</w:t>
      </w:r>
      <w:r w:rsidRPr="00B608CB">
        <w:rPr>
          <w:rFonts w:ascii="Tahoma" w:hAnsi="Tahoma" w:cs="Tahoma"/>
          <w:i/>
          <w:sz w:val="20"/>
        </w:rPr>
        <w:t xml:space="preserve">ařízení Evropského parlamentu a </w:t>
      </w:r>
      <w:r>
        <w:rPr>
          <w:rFonts w:ascii="Tahoma" w:hAnsi="Tahoma" w:cs="Tahoma"/>
          <w:i/>
          <w:sz w:val="20"/>
        </w:rPr>
        <w:t>R</w:t>
      </w:r>
      <w:r w:rsidRPr="00B608CB">
        <w:rPr>
          <w:rFonts w:ascii="Tahoma" w:hAnsi="Tahoma" w:cs="Tahoma"/>
          <w:i/>
          <w:sz w:val="20"/>
        </w:rPr>
        <w:t>ady (EU) 2016/679 (dále jen „GDPR“)</w:t>
      </w:r>
    </w:p>
    <w:p w14:paraId="56EB6F05" w14:textId="77777777" w:rsidR="001A0513" w:rsidRDefault="001A0513" w:rsidP="001A0513">
      <w:pPr>
        <w:jc w:val="center"/>
        <w:rPr>
          <w:rFonts w:ascii="Tahoma" w:hAnsi="Tahoma" w:cs="Tahoma"/>
          <w:szCs w:val="24"/>
        </w:rPr>
      </w:pPr>
      <w:r w:rsidRPr="00890FDD">
        <w:rPr>
          <w:rFonts w:ascii="Tahoma" w:hAnsi="Tahoma" w:cs="Tahoma"/>
          <w:szCs w:val="24"/>
        </w:rPr>
        <w:t>Já níže podepsaný/á:</w:t>
      </w:r>
    </w:p>
    <w:p w14:paraId="210EFBF1" w14:textId="77777777" w:rsidR="001A0513" w:rsidRPr="00890FDD" w:rsidRDefault="001A0513" w:rsidP="001A0513">
      <w:pPr>
        <w:jc w:val="center"/>
        <w:rPr>
          <w:rFonts w:ascii="Tahoma" w:hAnsi="Tahoma" w:cs="Tahoma"/>
          <w:szCs w:val="24"/>
        </w:rPr>
      </w:pPr>
    </w:p>
    <w:p w14:paraId="56E42052" w14:textId="77777777" w:rsidR="001A0513" w:rsidRPr="006F36F8" w:rsidRDefault="001A0513" w:rsidP="001A0513">
      <w:pPr>
        <w:jc w:val="both"/>
        <w:rPr>
          <w:rFonts w:ascii="Tahoma" w:hAnsi="Tahoma" w:cs="Tahoma"/>
          <w:i/>
          <w:szCs w:val="24"/>
        </w:rPr>
      </w:pPr>
      <w:r w:rsidRPr="00F75E98">
        <w:rPr>
          <w:rFonts w:ascii="Tahoma" w:hAnsi="Tahoma" w:cs="Tahoma"/>
          <w:szCs w:val="24"/>
        </w:rPr>
        <w:t>Jméno, příjmení, titul:</w:t>
      </w:r>
      <w:r w:rsidRPr="00F75E98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 xml:space="preserve">   ……………………………………………………………………</w:t>
      </w:r>
      <w:r w:rsidRPr="00B608CB">
        <w:rPr>
          <w:rFonts w:ascii="Tahoma" w:hAnsi="Tahoma" w:cs="Tahoma"/>
          <w:szCs w:val="24"/>
        </w:rPr>
        <w:tab/>
      </w:r>
      <w:r>
        <w:rPr>
          <w:rFonts w:ascii="Tahoma" w:hAnsi="Tahoma" w:cs="Tahoma"/>
          <w:b/>
          <w:szCs w:val="24"/>
        </w:rPr>
        <w:t xml:space="preserve"> </w:t>
      </w:r>
    </w:p>
    <w:p w14:paraId="08B8C67B" w14:textId="77777777" w:rsidR="001A0513" w:rsidRPr="00B608CB" w:rsidRDefault="001A0513" w:rsidP="001A051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Adresa trvalého pobytu</w:t>
      </w:r>
      <w:r w:rsidRPr="00F75E98">
        <w:rPr>
          <w:rFonts w:ascii="Tahoma" w:hAnsi="Tahoma" w:cs="Tahoma"/>
          <w:szCs w:val="24"/>
        </w:rPr>
        <w:t>:</w:t>
      </w:r>
      <w:r w:rsidRPr="00F75E98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 xml:space="preserve">   ……………………………………………………………………</w:t>
      </w:r>
      <w:r w:rsidRPr="00B608CB">
        <w:rPr>
          <w:rFonts w:ascii="Tahoma" w:hAnsi="Tahoma" w:cs="Tahoma"/>
          <w:szCs w:val="24"/>
        </w:rPr>
        <w:tab/>
      </w:r>
    </w:p>
    <w:p w14:paraId="33A3043F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Telefon, </w:t>
      </w:r>
      <w:r w:rsidRPr="00F75E98">
        <w:rPr>
          <w:rFonts w:ascii="Tahoma" w:hAnsi="Tahoma" w:cs="Tahoma"/>
          <w:szCs w:val="24"/>
        </w:rPr>
        <w:t>e-mail:</w:t>
      </w:r>
      <w:r w:rsidRPr="00F75E98">
        <w:rPr>
          <w:rFonts w:ascii="Tahoma" w:hAnsi="Tahoma" w:cs="Tahoma"/>
          <w:szCs w:val="24"/>
        </w:rPr>
        <w:tab/>
      </w:r>
      <w:r w:rsidRPr="00B608CB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 xml:space="preserve">   ……………………………………………………………………</w:t>
      </w:r>
      <w:r w:rsidRPr="00B608CB">
        <w:rPr>
          <w:rFonts w:ascii="Tahoma" w:hAnsi="Tahoma" w:cs="Tahoma"/>
          <w:szCs w:val="24"/>
        </w:rPr>
        <w:tab/>
      </w:r>
    </w:p>
    <w:p w14:paraId="0FE6BB22" w14:textId="77777777" w:rsidR="001A0513" w:rsidRPr="00B608CB" w:rsidRDefault="001A0513" w:rsidP="001A0513">
      <w:pPr>
        <w:jc w:val="both"/>
        <w:rPr>
          <w:rFonts w:ascii="Tahoma" w:hAnsi="Tahoma" w:cs="Tahoma"/>
          <w:szCs w:val="24"/>
        </w:rPr>
      </w:pPr>
      <w:r w:rsidRPr="00F75E98">
        <w:rPr>
          <w:rFonts w:ascii="Tahoma" w:hAnsi="Tahoma" w:cs="Tahoma"/>
          <w:i/>
          <w:sz w:val="20"/>
        </w:rPr>
        <w:t xml:space="preserve"> (dále jen </w:t>
      </w:r>
      <w:r>
        <w:rPr>
          <w:rFonts w:ascii="Tahoma" w:hAnsi="Tahoma" w:cs="Tahoma"/>
          <w:i/>
          <w:sz w:val="20"/>
        </w:rPr>
        <w:t>„</w:t>
      </w:r>
      <w:r w:rsidRPr="00F75E98">
        <w:rPr>
          <w:rFonts w:ascii="Tahoma" w:hAnsi="Tahoma" w:cs="Tahoma"/>
          <w:i/>
          <w:sz w:val="20"/>
        </w:rPr>
        <w:t>Subjekt údajů</w:t>
      </w:r>
      <w:r>
        <w:rPr>
          <w:rFonts w:ascii="Tahoma" w:hAnsi="Tahoma" w:cs="Tahoma"/>
          <w:i/>
          <w:sz w:val="20"/>
        </w:rPr>
        <w:t>“</w:t>
      </w:r>
      <w:r w:rsidRPr="00F75E98">
        <w:rPr>
          <w:rFonts w:ascii="Tahoma" w:hAnsi="Tahoma" w:cs="Tahoma"/>
          <w:i/>
          <w:sz w:val="20"/>
        </w:rPr>
        <w:t>)</w:t>
      </w:r>
    </w:p>
    <w:p w14:paraId="21A5BD74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</w:p>
    <w:p w14:paraId="6E61C429" w14:textId="6B456761" w:rsidR="001A0513" w:rsidRDefault="001A0513" w:rsidP="001A0513">
      <w:pPr>
        <w:jc w:val="both"/>
        <w:rPr>
          <w:rFonts w:ascii="Tahoma" w:hAnsi="Tahoma" w:cs="Tahoma"/>
          <w:szCs w:val="24"/>
        </w:rPr>
      </w:pPr>
      <w:r w:rsidRPr="00655A39">
        <w:rPr>
          <w:rFonts w:ascii="Tahoma" w:hAnsi="Tahoma" w:cs="Tahoma"/>
          <w:b/>
          <w:szCs w:val="24"/>
        </w:rPr>
        <w:t>Správa silnic Moravskoslezského kraje, příspěvková organizace</w:t>
      </w:r>
      <w:r>
        <w:rPr>
          <w:rFonts w:ascii="Tahoma" w:hAnsi="Tahoma" w:cs="Tahoma"/>
          <w:szCs w:val="24"/>
        </w:rPr>
        <w:t xml:space="preserve">, se sídlem </w:t>
      </w:r>
      <w:r w:rsidR="00D34E85" w:rsidRPr="00D34E85">
        <w:rPr>
          <w:rFonts w:ascii="Tahoma" w:hAnsi="Tahoma" w:cs="Tahoma"/>
          <w:szCs w:val="24"/>
        </w:rPr>
        <w:t>U Studia 2654/33, 700 30 Ostrava-Zábřeh</w:t>
      </w:r>
      <w:r>
        <w:rPr>
          <w:rFonts w:ascii="Tahoma" w:hAnsi="Tahoma" w:cs="Tahoma"/>
          <w:szCs w:val="24"/>
        </w:rPr>
        <w:t>, IČO 0095711 jako správce osobních údajů (dále jen „Správce“) v souladu s Nařízením Evropského parlamentu a Rady (EU) č. 2016/679 ze dne 27. 4. 2016 o ochraně fyzických osob v souvislosti se zpracováním osobních údajů a o volném pohybu těchto údajů, nakládá v souvislosti s agendou výběrových řízení s mými osobními údaji.</w:t>
      </w:r>
    </w:p>
    <w:p w14:paraId="37AF3B80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Účelem zpracování osobních údajů Subjektu údajů je realizace výběrového řízení a vedení vnitřní evidence uchazečů o zaměstnání pro případné přímé oslovení Subjektu údajů.</w:t>
      </w:r>
    </w:p>
    <w:p w14:paraId="588A78D6" w14:textId="77777777" w:rsidR="001A0513" w:rsidRDefault="001A0513" w:rsidP="001A0513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Cs w:val="24"/>
        </w:rPr>
        <w:t>O</w:t>
      </w:r>
      <w:r w:rsidRPr="00B313E3">
        <w:rPr>
          <w:rFonts w:ascii="Tahoma" w:hAnsi="Tahoma" w:cs="Tahoma"/>
          <w:szCs w:val="24"/>
        </w:rPr>
        <w:t xml:space="preserve">sobní údaje </w:t>
      </w:r>
      <w:r>
        <w:rPr>
          <w:rFonts w:ascii="Tahoma" w:hAnsi="Tahoma" w:cs="Tahoma"/>
          <w:szCs w:val="24"/>
        </w:rPr>
        <w:t xml:space="preserve">Subjektu údajů jsou zpracovávány </w:t>
      </w:r>
      <w:r w:rsidRPr="00B313E3">
        <w:rPr>
          <w:rFonts w:ascii="Tahoma" w:hAnsi="Tahoma" w:cs="Tahoma"/>
          <w:szCs w:val="24"/>
        </w:rPr>
        <w:t xml:space="preserve">v rozsahu jméno, příjmení, titul, datum narození, bydliště, </w:t>
      </w:r>
      <w:r>
        <w:rPr>
          <w:rFonts w:ascii="Tahoma" w:hAnsi="Tahoma" w:cs="Tahoma"/>
          <w:szCs w:val="24"/>
        </w:rPr>
        <w:t xml:space="preserve">státní příslušnost, </w:t>
      </w:r>
      <w:r w:rsidRPr="00B313E3">
        <w:rPr>
          <w:rFonts w:ascii="Tahoma" w:hAnsi="Tahoma" w:cs="Tahoma"/>
          <w:szCs w:val="24"/>
        </w:rPr>
        <w:t>vzdělání</w:t>
      </w:r>
      <w:r>
        <w:rPr>
          <w:rFonts w:ascii="Tahoma" w:hAnsi="Tahoma" w:cs="Tahoma"/>
          <w:szCs w:val="24"/>
        </w:rPr>
        <w:t xml:space="preserve"> a dosažená kvalifikace</w:t>
      </w:r>
      <w:r w:rsidRPr="00B313E3">
        <w:rPr>
          <w:rFonts w:ascii="Tahoma" w:hAnsi="Tahoma" w:cs="Tahoma"/>
          <w:szCs w:val="24"/>
        </w:rPr>
        <w:t xml:space="preserve">, průběh </w:t>
      </w:r>
      <w:r>
        <w:rPr>
          <w:rFonts w:ascii="Tahoma" w:hAnsi="Tahoma" w:cs="Tahoma"/>
          <w:szCs w:val="24"/>
        </w:rPr>
        <w:t>předchozích zaměstnání, odborné znalosti</w:t>
      </w:r>
      <w:r w:rsidRPr="00B313E3">
        <w:rPr>
          <w:rFonts w:ascii="Tahoma" w:hAnsi="Tahoma" w:cs="Tahoma"/>
          <w:szCs w:val="24"/>
        </w:rPr>
        <w:t xml:space="preserve">, e-mail a tel. kontakt </w:t>
      </w:r>
      <w:r>
        <w:rPr>
          <w:rFonts w:ascii="Tahoma" w:hAnsi="Tahoma" w:cs="Tahoma"/>
          <w:szCs w:val="24"/>
        </w:rPr>
        <w:t>ke dni podání přihlášky uchazeče o zaměstnání.</w:t>
      </w:r>
    </w:p>
    <w:p w14:paraId="534A93B1" w14:textId="77777777" w:rsidR="001A0513" w:rsidRPr="00F75E98" w:rsidRDefault="001A0513" w:rsidP="001A0513">
      <w:pPr>
        <w:jc w:val="both"/>
        <w:rPr>
          <w:rFonts w:ascii="Tahoma" w:hAnsi="Tahoma" w:cs="Tahoma"/>
          <w:sz w:val="16"/>
          <w:szCs w:val="16"/>
        </w:rPr>
      </w:pPr>
    </w:p>
    <w:p w14:paraId="6F10C0FE" w14:textId="77777777" w:rsidR="001A0513" w:rsidRPr="00B608CB" w:rsidRDefault="001A0513" w:rsidP="001A0513">
      <w:pPr>
        <w:jc w:val="both"/>
        <w:rPr>
          <w:rFonts w:ascii="Tahoma" w:hAnsi="Tahoma" w:cs="Tahoma"/>
          <w:b/>
          <w:szCs w:val="24"/>
        </w:rPr>
      </w:pPr>
      <w:r w:rsidRPr="00B608CB">
        <w:rPr>
          <w:rFonts w:ascii="Tahoma" w:hAnsi="Tahoma" w:cs="Tahoma"/>
          <w:b/>
          <w:szCs w:val="24"/>
        </w:rPr>
        <w:t>Potvrzuji, že jsem byl/a poučena o mých právech</w:t>
      </w:r>
      <w:r>
        <w:rPr>
          <w:rFonts w:ascii="Tahoma" w:hAnsi="Tahoma" w:cs="Tahoma"/>
          <w:b/>
          <w:szCs w:val="24"/>
        </w:rPr>
        <w:t xml:space="preserve"> </w:t>
      </w:r>
      <w:r w:rsidRPr="00770C89">
        <w:rPr>
          <w:rFonts w:ascii="Tahoma" w:hAnsi="Tahoma" w:cs="Tahoma"/>
          <w:szCs w:val="24"/>
        </w:rPr>
        <w:t xml:space="preserve">v souvislosti se zpracováním </w:t>
      </w:r>
      <w:r>
        <w:rPr>
          <w:rFonts w:ascii="Tahoma" w:hAnsi="Tahoma" w:cs="Tahoma"/>
          <w:szCs w:val="24"/>
        </w:rPr>
        <w:t xml:space="preserve">mých </w:t>
      </w:r>
      <w:r w:rsidRPr="00770C89">
        <w:rPr>
          <w:rFonts w:ascii="Tahoma" w:hAnsi="Tahoma" w:cs="Tahoma"/>
          <w:szCs w:val="24"/>
        </w:rPr>
        <w:t>os</w:t>
      </w:r>
      <w:r>
        <w:rPr>
          <w:rFonts w:ascii="Tahoma" w:hAnsi="Tahoma" w:cs="Tahoma"/>
          <w:szCs w:val="24"/>
        </w:rPr>
        <w:t>obních</w:t>
      </w:r>
      <w:r w:rsidRPr="00770C89">
        <w:rPr>
          <w:rFonts w:ascii="Tahoma" w:hAnsi="Tahoma" w:cs="Tahoma"/>
          <w:szCs w:val="24"/>
        </w:rPr>
        <w:t xml:space="preserve"> údajů, </w:t>
      </w:r>
      <w:r w:rsidRPr="00B313E3">
        <w:rPr>
          <w:rFonts w:ascii="Tahoma" w:hAnsi="Tahoma" w:cs="Tahoma"/>
          <w:szCs w:val="24"/>
        </w:rPr>
        <w:t>za podmínek uvedených v čl. 1</w:t>
      </w:r>
      <w:r>
        <w:rPr>
          <w:rFonts w:ascii="Tahoma" w:hAnsi="Tahoma" w:cs="Tahoma"/>
          <w:szCs w:val="24"/>
        </w:rPr>
        <w:t>3</w:t>
      </w:r>
      <w:r w:rsidRPr="00B313E3">
        <w:rPr>
          <w:rFonts w:ascii="Tahoma" w:hAnsi="Tahoma" w:cs="Tahoma"/>
          <w:szCs w:val="24"/>
        </w:rPr>
        <w:t xml:space="preserve"> až 22 GDPR a ZOOÚ má Subjekt údajů právo</w:t>
      </w:r>
      <w:r w:rsidRPr="00B608CB">
        <w:rPr>
          <w:rFonts w:ascii="Tahoma" w:hAnsi="Tahoma" w:cs="Tahoma"/>
          <w:b/>
          <w:szCs w:val="24"/>
        </w:rPr>
        <w:t>:</w:t>
      </w:r>
    </w:p>
    <w:p w14:paraId="70C8CC5A" w14:textId="77777777" w:rsidR="001A0513" w:rsidRPr="005C352B" w:rsidRDefault="001A0513" w:rsidP="001A0513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5C352B">
        <w:rPr>
          <w:rFonts w:ascii="Tahoma" w:hAnsi="Tahoma" w:cs="Tahoma"/>
          <w:szCs w:val="24"/>
        </w:rPr>
        <w:t>požádat o bezplatný přístup ke svým osobním údajům zpracovávaných Správcem</w:t>
      </w:r>
    </w:p>
    <w:p w14:paraId="6254911A" w14:textId="77777777" w:rsidR="001A0513" w:rsidRPr="005C352B" w:rsidRDefault="001A0513" w:rsidP="001A0513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5C352B">
        <w:rPr>
          <w:rFonts w:ascii="Tahoma" w:hAnsi="Tahoma" w:cs="Tahoma"/>
          <w:szCs w:val="24"/>
        </w:rPr>
        <w:t>požádat opravu nepřesných osobních údajů</w:t>
      </w:r>
    </w:p>
    <w:p w14:paraId="614F8EC0" w14:textId="77777777" w:rsidR="001A0513" w:rsidRPr="005C352B" w:rsidRDefault="001A0513" w:rsidP="001A0513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5C352B">
        <w:rPr>
          <w:rFonts w:ascii="Tahoma" w:hAnsi="Tahoma" w:cs="Tahoma"/>
          <w:szCs w:val="24"/>
        </w:rPr>
        <w:t>požádat o výmaz osobních údajů, pokud již pominul účel zpracování, pokud Subjekt údajů souhlas odvolá, pokud vznese námitky proti zpracování, nebo pokud jsou Správcem zpracovány protiprávně</w:t>
      </w:r>
    </w:p>
    <w:p w14:paraId="442442B4" w14:textId="77777777" w:rsidR="001A0513" w:rsidRPr="005C352B" w:rsidRDefault="001A0513" w:rsidP="001A0513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5C352B">
        <w:rPr>
          <w:rFonts w:ascii="Tahoma" w:hAnsi="Tahoma" w:cs="Tahoma"/>
          <w:szCs w:val="24"/>
        </w:rPr>
        <w:t xml:space="preserve">požádat o omezení zpracování svých osobních údajů </w:t>
      </w:r>
    </w:p>
    <w:p w14:paraId="3E1FBCE5" w14:textId="77777777" w:rsidR="001A0513" w:rsidRPr="005C352B" w:rsidRDefault="001A0513" w:rsidP="001A0513">
      <w:pPr>
        <w:numPr>
          <w:ilvl w:val="0"/>
          <w:numId w:val="3"/>
        </w:numPr>
        <w:jc w:val="both"/>
        <w:rPr>
          <w:rFonts w:ascii="Tahoma" w:hAnsi="Tahoma" w:cs="Tahoma"/>
          <w:szCs w:val="24"/>
        </w:rPr>
      </w:pPr>
      <w:r w:rsidRPr="005C352B">
        <w:rPr>
          <w:rFonts w:ascii="Tahoma" w:hAnsi="Tahoma" w:cs="Tahoma"/>
          <w:szCs w:val="24"/>
        </w:rPr>
        <w:t>na přenositelnost údajů</w:t>
      </w:r>
    </w:p>
    <w:p w14:paraId="629E7E4C" w14:textId="77777777" w:rsidR="001A0513" w:rsidRPr="00F75E98" w:rsidRDefault="001A0513" w:rsidP="001A0513">
      <w:pPr>
        <w:ind w:left="720"/>
        <w:jc w:val="both"/>
        <w:rPr>
          <w:rFonts w:ascii="Tahoma" w:hAnsi="Tahoma" w:cs="Tahoma"/>
        </w:rPr>
      </w:pPr>
    </w:p>
    <w:p w14:paraId="75601308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Osobní údaje budou zpracovávány po dobu nezbytně nutnou, tj. po dobu potřebnou pro realizaci agendy výběrových řízení a poté k evidenci v databázi uchazečů o zaměstnání po dobu max. 2 roky.</w:t>
      </w:r>
    </w:p>
    <w:p w14:paraId="01C7098E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</w:p>
    <w:p w14:paraId="4BC63293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Správce je možné kontaktovat písemně na adrese sídla správce uvedené výše, nebo prostřednictvím e-mailové adresy: ssmsk@ssmsk.cz.</w:t>
      </w:r>
    </w:p>
    <w:p w14:paraId="0D8F0EC5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  <w:r w:rsidRPr="00B608CB">
        <w:rPr>
          <w:rFonts w:ascii="Tahoma" w:hAnsi="Tahoma" w:cs="Tahoma"/>
          <w:szCs w:val="24"/>
        </w:rPr>
        <w:t>Správce nemá pověře</w:t>
      </w:r>
      <w:r>
        <w:rPr>
          <w:rFonts w:ascii="Tahoma" w:hAnsi="Tahoma" w:cs="Tahoma"/>
          <w:szCs w:val="24"/>
        </w:rPr>
        <w:t>nce pro ochranu osobních údajů.</w:t>
      </w:r>
    </w:p>
    <w:p w14:paraId="44364C1F" w14:textId="77777777" w:rsidR="001A0513" w:rsidRPr="00B608CB" w:rsidRDefault="001A0513" w:rsidP="001A0513">
      <w:pPr>
        <w:jc w:val="both"/>
        <w:rPr>
          <w:rFonts w:ascii="Tahoma" w:hAnsi="Tahoma" w:cs="Tahoma"/>
          <w:szCs w:val="24"/>
        </w:rPr>
      </w:pPr>
    </w:p>
    <w:p w14:paraId="72130FB5" w14:textId="77777777" w:rsidR="001A0513" w:rsidRDefault="001A0513" w:rsidP="001A0513">
      <w:pPr>
        <w:jc w:val="both"/>
        <w:rPr>
          <w:rFonts w:ascii="Tahoma" w:hAnsi="Tahoma" w:cs="Tahoma"/>
          <w:sz w:val="16"/>
          <w:szCs w:val="16"/>
        </w:rPr>
      </w:pPr>
      <w:r w:rsidRPr="00B608CB">
        <w:rPr>
          <w:rFonts w:ascii="Tahoma" w:hAnsi="Tahoma" w:cs="Tahoma"/>
          <w:szCs w:val="24"/>
        </w:rPr>
        <w:t>Subjekt údajů má právo podat stížnost proti zpracování u dozorového orgánu, kterým je</w:t>
      </w:r>
      <w:r>
        <w:rPr>
          <w:rFonts w:ascii="Tahoma" w:hAnsi="Tahoma" w:cs="Tahoma"/>
          <w:szCs w:val="24"/>
        </w:rPr>
        <w:t xml:space="preserve"> Úřad na ochranu osobních údajů, případně může podat žalobu u soudu.</w:t>
      </w:r>
    </w:p>
    <w:p w14:paraId="604E99C6" w14:textId="77777777" w:rsidR="001A0513" w:rsidRPr="00890FDD" w:rsidRDefault="001A0513" w:rsidP="001A0513">
      <w:pPr>
        <w:jc w:val="both"/>
        <w:rPr>
          <w:rFonts w:ascii="Tahoma" w:hAnsi="Tahoma" w:cs="Tahoma"/>
          <w:sz w:val="16"/>
          <w:szCs w:val="16"/>
        </w:rPr>
      </w:pPr>
      <w:r w:rsidRPr="00B608CB">
        <w:rPr>
          <w:rFonts w:ascii="Tahoma" w:hAnsi="Tahoma" w:cs="Tahoma"/>
          <w:szCs w:val="24"/>
        </w:rPr>
        <w:lastRenderedPageBreak/>
        <w:t xml:space="preserve">Prohlašuji, že poskytnuté osobní údaje jsou pravdivé a v případě jakékoliv změny poskytnutých údajů tuto změnu oznámím Správci a souhlasím se zpracováním svých osobních údajů za podmínek výše uvedených. </w:t>
      </w:r>
    </w:p>
    <w:p w14:paraId="426E270F" w14:textId="77777777" w:rsidR="001A0513" w:rsidRDefault="001A0513" w:rsidP="001A0513">
      <w:pPr>
        <w:jc w:val="both"/>
        <w:rPr>
          <w:rFonts w:ascii="Tahoma" w:hAnsi="Tahoma" w:cs="Tahoma"/>
          <w:sz w:val="16"/>
          <w:szCs w:val="16"/>
        </w:rPr>
      </w:pPr>
      <w:r w:rsidRPr="00B608CB">
        <w:rPr>
          <w:rFonts w:ascii="Tahoma" w:hAnsi="Tahoma" w:cs="Tahoma"/>
          <w:szCs w:val="24"/>
        </w:rPr>
        <w:t>Výše uvedený souhlas se zpracováním os</w:t>
      </w:r>
      <w:r>
        <w:rPr>
          <w:rFonts w:ascii="Tahoma" w:hAnsi="Tahoma" w:cs="Tahoma"/>
          <w:szCs w:val="24"/>
        </w:rPr>
        <w:t>obních</w:t>
      </w:r>
      <w:r w:rsidRPr="00B608CB">
        <w:rPr>
          <w:rFonts w:ascii="Tahoma" w:hAnsi="Tahoma" w:cs="Tahoma"/>
          <w:szCs w:val="24"/>
        </w:rPr>
        <w:t xml:space="preserve"> údaj</w:t>
      </w:r>
      <w:r>
        <w:rPr>
          <w:rFonts w:ascii="Tahoma" w:hAnsi="Tahoma" w:cs="Tahoma"/>
          <w:szCs w:val="24"/>
        </w:rPr>
        <w:t xml:space="preserve">ů může Subjekt kdykoliv odvolat, a to doručením písemného oznámení </w:t>
      </w:r>
    </w:p>
    <w:p w14:paraId="16DD3408" w14:textId="77777777" w:rsidR="001A0513" w:rsidRPr="00F75E98" w:rsidRDefault="001A0513" w:rsidP="001A0513">
      <w:pPr>
        <w:jc w:val="both"/>
        <w:rPr>
          <w:rFonts w:ascii="Tahoma" w:hAnsi="Tahoma" w:cs="Tahoma"/>
          <w:sz w:val="16"/>
          <w:szCs w:val="16"/>
        </w:rPr>
      </w:pPr>
    </w:p>
    <w:p w14:paraId="3F21D89E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Správce je oprávněn zpracovávat výše uvedené osobní údaje v souladu s GDPR a ZOOÚ i bez souhlasu Subjektu údajů v případech, pokud je zpracování nezbytné pro splnění právní povinnosti nebo v případech oprávněných zájmů Správce.</w:t>
      </w:r>
    </w:p>
    <w:p w14:paraId="10800AB4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</w:p>
    <w:p w14:paraId="1B27650C" w14:textId="77777777" w:rsidR="001A0513" w:rsidRDefault="001A0513" w:rsidP="001A051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Datum: …………………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</w:p>
    <w:p w14:paraId="515C460A" w14:textId="77777777" w:rsidR="001A0513" w:rsidRDefault="001A0513" w:rsidP="001A0513">
      <w:pPr>
        <w:ind w:left="720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  <w:t xml:space="preserve"> ………………..………………………..</w:t>
      </w:r>
    </w:p>
    <w:p w14:paraId="5BF7CED0" w14:textId="77777777" w:rsidR="001A0513" w:rsidRDefault="001A0513" w:rsidP="001A0513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                                                         Jméno, příjmení a podpis</w:t>
      </w:r>
    </w:p>
    <w:p w14:paraId="4CC5F1F4" w14:textId="77777777" w:rsidR="001A0513" w:rsidRPr="006F36F8" w:rsidRDefault="001A0513" w:rsidP="001A0513"/>
    <w:p w14:paraId="36639F2D" w14:textId="77777777" w:rsidR="00BD39A0" w:rsidRDefault="00BD39A0" w:rsidP="00D50C6A">
      <w:pPr>
        <w:jc w:val="both"/>
        <w:rPr>
          <w:rFonts w:ascii="Calibri" w:hAnsi="Calibri"/>
          <w:sz w:val="22"/>
          <w:szCs w:val="22"/>
        </w:rPr>
      </w:pPr>
    </w:p>
    <w:p w14:paraId="2D3092A7" w14:textId="77777777" w:rsidR="00AB4D58" w:rsidRDefault="00AB4D58" w:rsidP="00D50C6A">
      <w:pPr>
        <w:jc w:val="both"/>
        <w:rPr>
          <w:rFonts w:ascii="Calibri" w:hAnsi="Calibri"/>
          <w:sz w:val="22"/>
          <w:szCs w:val="22"/>
        </w:rPr>
      </w:pPr>
    </w:p>
    <w:p w14:paraId="5701C918" w14:textId="77777777" w:rsidR="00AB4D58" w:rsidRDefault="00AB4D58" w:rsidP="00D50C6A">
      <w:pPr>
        <w:jc w:val="both"/>
        <w:rPr>
          <w:rFonts w:ascii="Calibri" w:hAnsi="Calibri"/>
          <w:sz w:val="22"/>
          <w:szCs w:val="22"/>
        </w:rPr>
      </w:pPr>
    </w:p>
    <w:p w14:paraId="7BB664E4" w14:textId="77777777" w:rsidR="00AB4D58" w:rsidRDefault="00AB4D58" w:rsidP="00D50C6A">
      <w:pPr>
        <w:jc w:val="both"/>
        <w:rPr>
          <w:rFonts w:ascii="Calibri" w:hAnsi="Calibri"/>
          <w:sz w:val="22"/>
          <w:szCs w:val="22"/>
        </w:rPr>
      </w:pPr>
    </w:p>
    <w:p w14:paraId="614AAB46" w14:textId="77777777" w:rsidR="00AB4D58" w:rsidRDefault="00AB4D58" w:rsidP="00D50C6A">
      <w:pPr>
        <w:jc w:val="both"/>
        <w:rPr>
          <w:rFonts w:ascii="Calibri" w:hAnsi="Calibri"/>
          <w:sz w:val="22"/>
          <w:szCs w:val="22"/>
        </w:rPr>
      </w:pPr>
    </w:p>
    <w:sectPr w:rsidR="00AB4D58" w:rsidSect="005F51C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F79BE" w14:textId="77777777" w:rsidR="00381DF3" w:rsidRDefault="00381DF3">
      <w:r>
        <w:separator/>
      </w:r>
    </w:p>
  </w:endnote>
  <w:endnote w:type="continuationSeparator" w:id="0">
    <w:p w14:paraId="396591C8" w14:textId="77777777" w:rsidR="00381DF3" w:rsidRDefault="00381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8DBD" w14:textId="77777777" w:rsidR="00120FB4" w:rsidRPr="00A653FF" w:rsidRDefault="00120FB4" w:rsidP="005F765E">
    <w:pPr>
      <w:jc w:val="center"/>
      <w:rPr>
        <w:rFonts w:ascii="Calibri" w:hAnsi="Calibri" w:cs="Calibri"/>
        <w:b/>
        <w:i/>
        <w:color w:val="999999"/>
        <w:sz w:val="20"/>
      </w:rPr>
    </w:pPr>
    <w:r w:rsidRPr="00A653FF">
      <w:rPr>
        <w:rFonts w:ascii="Calibri" w:hAnsi="Calibri" w:cs="Calibri"/>
        <w:b/>
        <w:i/>
        <w:color w:val="999999"/>
        <w:sz w:val="20"/>
      </w:rPr>
      <w:t xml:space="preserve">Strana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PAGE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99171D" w:rsidRPr="00A653FF">
      <w:rPr>
        <w:rStyle w:val="slostrnky"/>
        <w:rFonts w:ascii="Calibri" w:hAnsi="Calibri" w:cs="Calibri"/>
        <w:b/>
        <w:i/>
        <w:noProof/>
        <w:color w:val="999999"/>
      </w:rPr>
      <w:t>2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  <w:r w:rsidRPr="00A653FF">
      <w:rPr>
        <w:rStyle w:val="slostrnky"/>
        <w:rFonts w:ascii="Calibri" w:hAnsi="Calibri" w:cs="Calibri"/>
        <w:b/>
        <w:i/>
        <w:color w:val="999999"/>
      </w:rPr>
      <w:t xml:space="preserve"> z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NUMPAGES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175D5F" w:rsidRPr="00A653FF">
      <w:rPr>
        <w:rStyle w:val="slostrnky"/>
        <w:rFonts w:ascii="Calibri" w:hAnsi="Calibri" w:cs="Calibri"/>
        <w:b/>
        <w:i/>
        <w:noProof/>
        <w:color w:val="999999"/>
      </w:rPr>
      <w:t>1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</w:p>
  <w:p w14:paraId="74D394EE" w14:textId="77777777" w:rsidR="00344C2A" w:rsidRPr="00130394" w:rsidRDefault="00344C2A" w:rsidP="00344C2A">
    <w:pPr>
      <w:pStyle w:val="Zpat"/>
      <w:jc w:val="center"/>
      <w:rPr>
        <w:rFonts w:ascii="Calibri" w:hAnsi="Calibri"/>
        <w:color w:val="A6A6A6" w:themeColor="background1" w:themeShade="A6"/>
        <w:sz w:val="22"/>
        <w:szCs w:val="22"/>
      </w:rPr>
    </w:pPr>
    <w:r w:rsidRPr="00130394">
      <w:rPr>
        <w:rFonts w:ascii="Calibri" w:hAnsi="Calibri"/>
        <w:color w:val="A6A6A6" w:themeColor="background1" w:themeShade="A6"/>
        <w:sz w:val="22"/>
        <w:szCs w:val="22"/>
      </w:rPr>
      <w:t xml:space="preserve">Organizace se sídlem Úprkova 795/1, 702 23 Ostrava zapsaná v OR KS Ostrava, odd. </w:t>
    </w:r>
    <w:proofErr w:type="spellStart"/>
    <w:r w:rsidRPr="00130394">
      <w:rPr>
        <w:rFonts w:ascii="Calibri" w:hAnsi="Calibri"/>
        <w:color w:val="A6A6A6" w:themeColor="background1" w:themeShade="A6"/>
        <w:sz w:val="22"/>
        <w:szCs w:val="22"/>
      </w:rPr>
      <w:t>Pr</w:t>
    </w:r>
    <w:proofErr w:type="spellEnd"/>
    <w:r w:rsidRPr="00130394">
      <w:rPr>
        <w:rFonts w:ascii="Calibri" w:hAnsi="Calibri"/>
        <w:color w:val="A6A6A6" w:themeColor="background1" w:themeShade="A6"/>
        <w:sz w:val="22"/>
        <w:szCs w:val="22"/>
      </w:rPr>
      <w:t>., vl.988</w:t>
    </w:r>
  </w:p>
  <w:p w14:paraId="740572B5" w14:textId="77777777" w:rsidR="00344C2A" w:rsidRPr="00130394" w:rsidRDefault="00344C2A" w:rsidP="00344C2A">
    <w:pPr>
      <w:pStyle w:val="Zpat"/>
      <w:rPr>
        <w:rFonts w:ascii="Calibri" w:hAnsi="Calibri"/>
        <w:color w:val="A6A6A6" w:themeColor="background1" w:themeShade="A6"/>
        <w:sz w:val="22"/>
        <w:szCs w:val="22"/>
      </w:rPr>
    </w:pPr>
    <w:r w:rsidRPr="00130394">
      <w:rPr>
        <w:rFonts w:ascii="Calibri" w:hAnsi="Calibri"/>
        <w:color w:val="A6A6A6" w:themeColor="background1" w:themeShade="A6"/>
        <w:sz w:val="22"/>
        <w:szCs w:val="22"/>
      </w:rPr>
      <w:t xml:space="preserve">IČO: 00095711             e-mail: ssmsk@ssmsk.cz           tel.: 595 135 911            </w:t>
    </w:r>
  </w:p>
  <w:p w14:paraId="5B2BE1FE" w14:textId="167F2865" w:rsidR="00120FB4" w:rsidRPr="00344C2A" w:rsidRDefault="00344C2A" w:rsidP="00344C2A">
    <w:pPr>
      <w:pStyle w:val="Zpat"/>
      <w:rPr>
        <w:rFonts w:ascii="Calibri" w:hAnsi="Calibri"/>
        <w:color w:val="A6A6A6" w:themeColor="background1" w:themeShade="A6"/>
        <w:sz w:val="22"/>
        <w:szCs w:val="22"/>
      </w:rPr>
    </w:pPr>
    <w:r w:rsidRPr="00130394">
      <w:rPr>
        <w:rFonts w:ascii="Calibri" w:hAnsi="Calibri"/>
        <w:color w:val="A6A6A6" w:themeColor="background1" w:themeShade="A6"/>
        <w:sz w:val="22"/>
        <w:szCs w:val="22"/>
      </w:rPr>
      <w:t xml:space="preserve">DIČ: CZ00095711                 www.ssmsk.cz                       ID DS: jytk8nr             </w:t>
    </w:r>
    <w:proofErr w:type="spellStart"/>
    <w:r w:rsidRPr="00130394">
      <w:rPr>
        <w:rFonts w:ascii="Calibri" w:hAnsi="Calibri"/>
        <w:color w:val="A6A6A6" w:themeColor="background1" w:themeShade="A6"/>
        <w:sz w:val="22"/>
        <w:szCs w:val="22"/>
      </w:rPr>
      <w:t>č.ú</w:t>
    </w:r>
    <w:proofErr w:type="spellEnd"/>
    <w:r w:rsidRPr="00130394">
      <w:rPr>
        <w:rFonts w:ascii="Calibri" w:hAnsi="Calibri"/>
        <w:color w:val="A6A6A6" w:themeColor="background1" w:themeShade="A6"/>
        <w:sz w:val="22"/>
        <w:szCs w:val="22"/>
      </w:rPr>
      <w:t>.: 86-6032100257/0100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18A0" w14:textId="77777777" w:rsidR="00120FB4" w:rsidRPr="00A653FF" w:rsidRDefault="00120FB4" w:rsidP="00564BBA">
    <w:pPr>
      <w:jc w:val="center"/>
      <w:rPr>
        <w:rFonts w:ascii="Calibri" w:hAnsi="Calibri" w:cs="Calibri"/>
        <w:b/>
        <w:i/>
        <w:color w:val="999999"/>
        <w:sz w:val="20"/>
      </w:rPr>
    </w:pPr>
    <w:r w:rsidRPr="00A653FF">
      <w:rPr>
        <w:rFonts w:ascii="Calibri" w:hAnsi="Calibri" w:cs="Calibri"/>
        <w:b/>
        <w:i/>
        <w:color w:val="999999"/>
        <w:sz w:val="20"/>
      </w:rPr>
      <w:t xml:space="preserve">Strana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PAGE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ED3127" w:rsidRPr="00A653FF">
      <w:rPr>
        <w:rStyle w:val="slostrnky"/>
        <w:rFonts w:ascii="Calibri" w:hAnsi="Calibri" w:cs="Calibri"/>
        <w:b/>
        <w:i/>
        <w:noProof/>
        <w:color w:val="999999"/>
      </w:rPr>
      <w:t>3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  <w:r w:rsidRPr="00A653FF">
      <w:rPr>
        <w:rStyle w:val="slostrnky"/>
        <w:rFonts w:ascii="Calibri" w:hAnsi="Calibri" w:cs="Calibri"/>
        <w:b/>
        <w:i/>
        <w:color w:val="999999"/>
      </w:rPr>
      <w:t xml:space="preserve"> z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NUMPAGES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 w:rsidR="00175D5F" w:rsidRPr="00A653FF">
      <w:rPr>
        <w:rStyle w:val="slostrnky"/>
        <w:rFonts w:ascii="Calibri" w:hAnsi="Calibri" w:cs="Calibri"/>
        <w:b/>
        <w:i/>
        <w:noProof/>
        <w:color w:val="999999"/>
      </w:rPr>
      <w:t>1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EA55" w14:textId="77777777" w:rsidR="001A0513" w:rsidRPr="00A653FF" w:rsidRDefault="001A0513" w:rsidP="001A0513">
    <w:pPr>
      <w:jc w:val="center"/>
      <w:rPr>
        <w:rFonts w:ascii="Calibri" w:hAnsi="Calibri" w:cs="Calibri"/>
        <w:b/>
        <w:i/>
        <w:color w:val="999999"/>
        <w:sz w:val="20"/>
      </w:rPr>
    </w:pPr>
    <w:r w:rsidRPr="00A653FF">
      <w:rPr>
        <w:rFonts w:ascii="Calibri" w:hAnsi="Calibri" w:cs="Calibri"/>
        <w:b/>
        <w:i/>
        <w:color w:val="999999"/>
        <w:sz w:val="20"/>
      </w:rPr>
      <w:t xml:space="preserve">Strana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PAGE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>
      <w:rPr>
        <w:rStyle w:val="slostrnky"/>
        <w:rFonts w:cs="Calibri"/>
        <w:b/>
        <w:i/>
        <w:color w:val="999999"/>
      </w:rPr>
      <w:t>2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  <w:r w:rsidRPr="00A653FF">
      <w:rPr>
        <w:rStyle w:val="slostrnky"/>
        <w:rFonts w:ascii="Calibri" w:hAnsi="Calibri" w:cs="Calibri"/>
        <w:b/>
        <w:i/>
        <w:color w:val="999999"/>
      </w:rPr>
      <w:t xml:space="preserve"> z 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begin"/>
    </w:r>
    <w:r w:rsidRPr="00A653FF">
      <w:rPr>
        <w:rStyle w:val="slostrnky"/>
        <w:rFonts w:ascii="Calibri" w:hAnsi="Calibri" w:cs="Calibri"/>
        <w:b/>
        <w:i/>
        <w:color w:val="999999"/>
      </w:rPr>
      <w:instrText xml:space="preserve"> NUMPAGES </w:instrText>
    </w:r>
    <w:r w:rsidRPr="00A653FF">
      <w:rPr>
        <w:rStyle w:val="slostrnky"/>
        <w:rFonts w:ascii="Calibri" w:hAnsi="Calibri" w:cs="Calibri"/>
        <w:b/>
        <w:i/>
        <w:color w:val="999999"/>
      </w:rPr>
      <w:fldChar w:fldCharType="separate"/>
    </w:r>
    <w:r>
      <w:rPr>
        <w:rStyle w:val="slostrnky"/>
        <w:rFonts w:cs="Calibri"/>
        <w:b/>
        <w:i/>
        <w:color w:val="999999"/>
      </w:rPr>
      <w:t>2</w:t>
    </w:r>
    <w:r w:rsidRPr="00A653FF">
      <w:rPr>
        <w:rStyle w:val="slostrnky"/>
        <w:rFonts w:ascii="Calibri" w:hAnsi="Calibri" w:cs="Calibri"/>
        <w:b/>
        <w:i/>
        <w:color w:val="999999"/>
      </w:rPr>
      <w:fldChar w:fldCharType="end"/>
    </w:r>
  </w:p>
  <w:p w14:paraId="740E5B7A" w14:textId="2D1BD2AC" w:rsidR="00125996" w:rsidRPr="001A0513" w:rsidRDefault="00125996" w:rsidP="001A0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27DA" w14:textId="77777777" w:rsidR="00381DF3" w:rsidRDefault="00381DF3">
      <w:r>
        <w:separator/>
      </w:r>
    </w:p>
  </w:footnote>
  <w:footnote w:type="continuationSeparator" w:id="0">
    <w:p w14:paraId="176BA5CF" w14:textId="77777777" w:rsidR="00381DF3" w:rsidRDefault="00381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1DCA" w14:textId="01D228CB" w:rsidR="004712A1" w:rsidRPr="008749BE" w:rsidRDefault="005E2AAE" w:rsidP="004712A1">
    <w:pPr>
      <w:pStyle w:val="Nadpis1"/>
    </w:pPr>
    <w:bookmarkStart w:id="0" w:name="_Hlk104195554"/>
    <w:bookmarkStart w:id="1" w:name="_Hlk104195574"/>
    <w:bookmarkStart w:id="2" w:name="_Hlk104195575"/>
    <w:r w:rsidRPr="008749BE">
      <w:rPr>
        <w:noProof/>
      </w:rPr>
      <w:drawing>
        <wp:anchor distT="0" distB="0" distL="114300" distR="114300" simplePos="0" relativeHeight="251656704" behindDoc="1" locked="0" layoutInCell="1" allowOverlap="1" wp14:anchorId="23B10E54" wp14:editId="7187CD0C">
          <wp:simplePos x="0" y="0"/>
          <wp:positionH relativeFrom="column">
            <wp:posOffset>4476115</wp:posOffset>
          </wp:positionH>
          <wp:positionV relativeFrom="paragraph">
            <wp:posOffset>-3175</wp:posOffset>
          </wp:positionV>
          <wp:extent cx="1296035" cy="561975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A7F7605" wp14:editId="6538E6E5">
          <wp:simplePos x="0" y="0"/>
          <wp:positionH relativeFrom="column">
            <wp:posOffset>1270</wp:posOffset>
          </wp:positionH>
          <wp:positionV relativeFrom="paragraph">
            <wp:posOffset>-43815</wp:posOffset>
          </wp:positionV>
          <wp:extent cx="2180590" cy="463550"/>
          <wp:effectExtent l="0" t="0" r="0" b="0"/>
          <wp:wrapNone/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2A1" w:rsidRPr="008749BE">
      <w:t xml:space="preserve"> </w:t>
    </w:r>
  </w:p>
  <w:p w14:paraId="6AE4B6FB" w14:textId="77777777" w:rsidR="004712A1" w:rsidRDefault="004712A1" w:rsidP="004C24EE">
    <w:pPr>
      <w:spacing w:line="220" w:lineRule="exact"/>
      <w:rPr>
        <w:rFonts w:ascii="Calibri" w:hAnsi="Calibri" w:cs="Calibri"/>
        <w:b/>
        <w:szCs w:val="24"/>
      </w:rPr>
    </w:pPr>
  </w:p>
  <w:bookmarkEnd w:id="0"/>
  <w:p w14:paraId="2313A9A1" w14:textId="77777777" w:rsidR="00A34DD3" w:rsidRPr="002E6DE2" w:rsidRDefault="00A34DD3" w:rsidP="00A34DD3">
    <w:pPr>
      <w:spacing w:line="220" w:lineRule="exact"/>
      <w:rPr>
        <w:rFonts w:ascii="Calibri" w:hAnsi="Calibri" w:cs="Calibri"/>
        <w:sz w:val="20"/>
      </w:rPr>
    </w:pPr>
    <w:r w:rsidRPr="002E6DE2">
      <w:rPr>
        <w:rFonts w:ascii="Calibri" w:hAnsi="Calibri" w:cs="Calibri"/>
        <w:sz w:val="20"/>
      </w:rPr>
      <w:t>U Studia 2654/33, 700 30 Ostrava-Zábřeh</w:t>
    </w:r>
  </w:p>
  <w:p w14:paraId="0F45332B" w14:textId="7FB481AF" w:rsidR="004712A1" w:rsidRPr="00F62B9E" w:rsidRDefault="005E2AAE" w:rsidP="004712A1">
    <w:r w:rsidRPr="008749BE">
      <w:rPr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DF7EEC" wp14:editId="58EFB9B7">
              <wp:simplePos x="0" y="0"/>
              <wp:positionH relativeFrom="column">
                <wp:posOffset>3175</wp:posOffset>
              </wp:positionH>
              <wp:positionV relativeFrom="paragraph">
                <wp:posOffset>37465</wp:posOffset>
              </wp:positionV>
              <wp:extent cx="5768975" cy="0"/>
              <wp:effectExtent l="0" t="0" r="0" b="0"/>
              <wp:wrapNone/>
              <wp:docPr id="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9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D41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.25pt;margin-top:2.95pt;width:454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" strokecolor="#7f7f7f"/>
          </w:pict>
        </mc:Fallback>
      </mc:AlternateConten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76889"/>
    <w:multiLevelType w:val="hybridMultilevel"/>
    <w:tmpl w:val="25F47D4E"/>
    <w:lvl w:ilvl="0" w:tplc="CEE49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15EC6"/>
    <w:multiLevelType w:val="hybridMultilevel"/>
    <w:tmpl w:val="26B42B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60957"/>
    <w:multiLevelType w:val="hybridMultilevel"/>
    <w:tmpl w:val="2CB690B0"/>
    <w:lvl w:ilvl="0" w:tplc="A6C8F0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550742">
    <w:abstractNumId w:val="1"/>
  </w:num>
  <w:num w:numId="2" w16cid:durableId="546647089">
    <w:abstractNumId w:val="0"/>
  </w:num>
  <w:num w:numId="3" w16cid:durableId="1716586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46"/>
    <w:rsid w:val="00004FCE"/>
    <w:rsid w:val="00011E54"/>
    <w:rsid w:val="0001243E"/>
    <w:rsid w:val="000138D0"/>
    <w:rsid w:val="00013F88"/>
    <w:rsid w:val="00026247"/>
    <w:rsid w:val="000372B5"/>
    <w:rsid w:val="000444AC"/>
    <w:rsid w:val="000561C3"/>
    <w:rsid w:val="0006097E"/>
    <w:rsid w:val="00081D0C"/>
    <w:rsid w:val="000A0502"/>
    <w:rsid w:val="000A163D"/>
    <w:rsid w:val="000A67EB"/>
    <w:rsid w:val="000B06F6"/>
    <w:rsid w:val="000B6D46"/>
    <w:rsid w:val="000C1570"/>
    <w:rsid w:val="000D34D4"/>
    <w:rsid w:val="000D5DDA"/>
    <w:rsid w:val="000D6FCE"/>
    <w:rsid w:val="000E211A"/>
    <w:rsid w:val="000E415F"/>
    <w:rsid w:val="000F146E"/>
    <w:rsid w:val="000F2064"/>
    <w:rsid w:val="000F59BB"/>
    <w:rsid w:val="000F6017"/>
    <w:rsid w:val="00110C65"/>
    <w:rsid w:val="00111BF0"/>
    <w:rsid w:val="001173B4"/>
    <w:rsid w:val="00120FB4"/>
    <w:rsid w:val="00125996"/>
    <w:rsid w:val="00130419"/>
    <w:rsid w:val="00142B6F"/>
    <w:rsid w:val="00144095"/>
    <w:rsid w:val="001545FD"/>
    <w:rsid w:val="00162026"/>
    <w:rsid w:val="00171111"/>
    <w:rsid w:val="00173DB7"/>
    <w:rsid w:val="00175D5F"/>
    <w:rsid w:val="0017662F"/>
    <w:rsid w:val="001844BF"/>
    <w:rsid w:val="001A0513"/>
    <w:rsid w:val="001A12EC"/>
    <w:rsid w:val="001F4B5E"/>
    <w:rsid w:val="002053A4"/>
    <w:rsid w:val="00207250"/>
    <w:rsid w:val="00211CED"/>
    <w:rsid w:val="0021458F"/>
    <w:rsid w:val="002174C9"/>
    <w:rsid w:val="0022666B"/>
    <w:rsid w:val="0024087E"/>
    <w:rsid w:val="00245977"/>
    <w:rsid w:val="00252368"/>
    <w:rsid w:val="00255EC5"/>
    <w:rsid w:val="00285C8D"/>
    <w:rsid w:val="00285ECA"/>
    <w:rsid w:val="00285F6F"/>
    <w:rsid w:val="00291D34"/>
    <w:rsid w:val="00295BE2"/>
    <w:rsid w:val="002A33C9"/>
    <w:rsid w:val="002B5932"/>
    <w:rsid w:val="002E53AE"/>
    <w:rsid w:val="002F32D4"/>
    <w:rsid w:val="0032678F"/>
    <w:rsid w:val="003421BD"/>
    <w:rsid w:val="00344C2A"/>
    <w:rsid w:val="00350A50"/>
    <w:rsid w:val="00353E2B"/>
    <w:rsid w:val="00357940"/>
    <w:rsid w:val="003701DE"/>
    <w:rsid w:val="00372CC9"/>
    <w:rsid w:val="00381DF3"/>
    <w:rsid w:val="003854F1"/>
    <w:rsid w:val="003878BA"/>
    <w:rsid w:val="00387A35"/>
    <w:rsid w:val="00392944"/>
    <w:rsid w:val="003A3D85"/>
    <w:rsid w:val="003C73D6"/>
    <w:rsid w:val="003E364D"/>
    <w:rsid w:val="003E4846"/>
    <w:rsid w:val="003E55A8"/>
    <w:rsid w:val="003E64E9"/>
    <w:rsid w:val="003F1D84"/>
    <w:rsid w:val="003F26B0"/>
    <w:rsid w:val="003F3232"/>
    <w:rsid w:val="00406772"/>
    <w:rsid w:val="00407BEF"/>
    <w:rsid w:val="00415ABD"/>
    <w:rsid w:val="004259EA"/>
    <w:rsid w:val="00447598"/>
    <w:rsid w:val="00450C03"/>
    <w:rsid w:val="00456439"/>
    <w:rsid w:val="0046158F"/>
    <w:rsid w:val="004712A1"/>
    <w:rsid w:val="0047641F"/>
    <w:rsid w:val="00483FF7"/>
    <w:rsid w:val="00494DD9"/>
    <w:rsid w:val="00497BA2"/>
    <w:rsid w:val="004B6B4F"/>
    <w:rsid w:val="004C24EE"/>
    <w:rsid w:val="004C45F2"/>
    <w:rsid w:val="004D2699"/>
    <w:rsid w:val="004D62BE"/>
    <w:rsid w:val="004F670C"/>
    <w:rsid w:val="00541AEC"/>
    <w:rsid w:val="00564BBA"/>
    <w:rsid w:val="0057417D"/>
    <w:rsid w:val="00574242"/>
    <w:rsid w:val="005A2809"/>
    <w:rsid w:val="005A682F"/>
    <w:rsid w:val="005B6657"/>
    <w:rsid w:val="005B71A3"/>
    <w:rsid w:val="005C5C40"/>
    <w:rsid w:val="005C7424"/>
    <w:rsid w:val="005D14EE"/>
    <w:rsid w:val="005D6273"/>
    <w:rsid w:val="005E2AAE"/>
    <w:rsid w:val="005E4CB9"/>
    <w:rsid w:val="005F51CC"/>
    <w:rsid w:val="005F765E"/>
    <w:rsid w:val="00611FF9"/>
    <w:rsid w:val="00616C53"/>
    <w:rsid w:val="006255AD"/>
    <w:rsid w:val="006417F3"/>
    <w:rsid w:val="006443C7"/>
    <w:rsid w:val="00646008"/>
    <w:rsid w:val="006461FD"/>
    <w:rsid w:val="00663956"/>
    <w:rsid w:val="00674893"/>
    <w:rsid w:val="00683E86"/>
    <w:rsid w:val="006948A5"/>
    <w:rsid w:val="00694A5E"/>
    <w:rsid w:val="006A7291"/>
    <w:rsid w:val="006C3D51"/>
    <w:rsid w:val="006D08EC"/>
    <w:rsid w:val="006D7593"/>
    <w:rsid w:val="006E0A9A"/>
    <w:rsid w:val="006E16E5"/>
    <w:rsid w:val="006F0F0E"/>
    <w:rsid w:val="0070370D"/>
    <w:rsid w:val="00707BED"/>
    <w:rsid w:val="00712A2D"/>
    <w:rsid w:val="00712E9A"/>
    <w:rsid w:val="007236A4"/>
    <w:rsid w:val="007273FC"/>
    <w:rsid w:val="00734584"/>
    <w:rsid w:val="0074346E"/>
    <w:rsid w:val="00766D59"/>
    <w:rsid w:val="007717E2"/>
    <w:rsid w:val="00783E78"/>
    <w:rsid w:val="00787F62"/>
    <w:rsid w:val="00794B9C"/>
    <w:rsid w:val="007966A1"/>
    <w:rsid w:val="007C1A0D"/>
    <w:rsid w:val="007C39A1"/>
    <w:rsid w:val="007D225D"/>
    <w:rsid w:val="007D7980"/>
    <w:rsid w:val="007E151F"/>
    <w:rsid w:val="007E161A"/>
    <w:rsid w:val="0080273D"/>
    <w:rsid w:val="00810AC2"/>
    <w:rsid w:val="00833F47"/>
    <w:rsid w:val="008365A2"/>
    <w:rsid w:val="00845809"/>
    <w:rsid w:val="008523E4"/>
    <w:rsid w:val="008754FE"/>
    <w:rsid w:val="008768B6"/>
    <w:rsid w:val="00885D78"/>
    <w:rsid w:val="008C099A"/>
    <w:rsid w:val="008D085C"/>
    <w:rsid w:val="008D7379"/>
    <w:rsid w:val="008D7E01"/>
    <w:rsid w:val="008E6E4C"/>
    <w:rsid w:val="00927C33"/>
    <w:rsid w:val="00945635"/>
    <w:rsid w:val="00953F5E"/>
    <w:rsid w:val="00954A9E"/>
    <w:rsid w:val="00962A3B"/>
    <w:rsid w:val="00962CD9"/>
    <w:rsid w:val="00965417"/>
    <w:rsid w:val="009722C3"/>
    <w:rsid w:val="00990EBF"/>
    <w:rsid w:val="0099171D"/>
    <w:rsid w:val="0099470A"/>
    <w:rsid w:val="00997CD9"/>
    <w:rsid w:val="009B115F"/>
    <w:rsid w:val="009B36C9"/>
    <w:rsid w:val="009B4535"/>
    <w:rsid w:val="009E4DB2"/>
    <w:rsid w:val="009E5C55"/>
    <w:rsid w:val="009F160E"/>
    <w:rsid w:val="00A03036"/>
    <w:rsid w:val="00A0333E"/>
    <w:rsid w:val="00A04348"/>
    <w:rsid w:val="00A300C6"/>
    <w:rsid w:val="00A32B53"/>
    <w:rsid w:val="00A34DD3"/>
    <w:rsid w:val="00A404AD"/>
    <w:rsid w:val="00A52E02"/>
    <w:rsid w:val="00A54F40"/>
    <w:rsid w:val="00A57556"/>
    <w:rsid w:val="00A579A7"/>
    <w:rsid w:val="00A60DF9"/>
    <w:rsid w:val="00A653FF"/>
    <w:rsid w:val="00A72F50"/>
    <w:rsid w:val="00A87C68"/>
    <w:rsid w:val="00AB4D58"/>
    <w:rsid w:val="00AC4F20"/>
    <w:rsid w:val="00B017AE"/>
    <w:rsid w:val="00B072BA"/>
    <w:rsid w:val="00B22B83"/>
    <w:rsid w:val="00B24934"/>
    <w:rsid w:val="00B257BF"/>
    <w:rsid w:val="00B30BB1"/>
    <w:rsid w:val="00B30FF2"/>
    <w:rsid w:val="00B32F69"/>
    <w:rsid w:val="00B33291"/>
    <w:rsid w:val="00B441E9"/>
    <w:rsid w:val="00B5620B"/>
    <w:rsid w:val="00B576FC"/>
    <w:rsid w:val="00B611D4"/>
    <w:rsid w:val="00B62B8C"/>
    <w:rsid w:val="00B6767A"/>
    <w:rsid w:val="00B71D7A"/>
    <w:rsid w:val="00B826E7"/>
    <w:rsid w:val="00B87F2A"/>
    <w:rsid w:val="00B96540"/>
    <w:rsid w:val="00BA10F4"/>
    <w:rsid w:val="00BC1DED"/>
    <w:rsid w:val="00BD39A0"/>
    <w:rsid w:val="00BD771B"/>
    <w:rsid w:val="00BF288A"/>
    <w:rsid w:val="00BF529A"/>
    <w:rsid w:val="00C16B53"/>
    <w:rsid w:val="00C21BFA"/>
    <w:rsid w:val="00C27F65"/>
    <w:rsid w:val="00C43514"/>
    <w:rsid w:val="00C45C96"/>
    <w:rsid w:val="00C76BAB"/>
    <w:rsid w:val="00C83F12"/>
    <w:rsid w:val="00C85BBE"/>
    <w:rsid w:val="00CA048D"/>
    <w:rsid w:val="00CA5AAD"/>
    <w:rsid w:val="00CA7A98"/>
    <w:rsid w:val="00CB1592"/>
    <w:rsid w:val="00CC1430"/>
    <w:rsid w:val="00CC7CC9"/>
    <w:rsid w:val="00CD4BDE"/>
    <w:rsid w:val="00CD748B"/>
    <w:rsid w:val="00CD7C48"/>
    <w:rsid w:val="00CE3334"/>
    <w:rsid w:val="00CF6253"/>
    <w:rsid w:val="00CF697F"/>
    <w:rsid w:val="00D00737"/>
    <w:rsid w:val="00D010A9"/>
    <w:rsid w:val="00D0474F"/>
    <w:rsid w:val="00D05516"/>
    <w:rsid w:val="00D123DB"/>
    <w:rsid w:val="00D3408B"/>
    <w:rsid w:val="00D34E85"/>
    <w:rsid w:val="00D36CB0"/>
    <w:rsid w:val="00D406C1"/>
    <w:rsid w:val="00D466C9"/>
    <w:rsid w:val="00D50C6A"/>
    <w:rsid w:val="00D968EA"/>
    <w:rsid w:val="00DA1532"/>
    <w:rsid w:val="00DA1EC3"/>
    <w:rsid w:val="00DB26C8"/>
    <w:rsid w:val="00DF32F5"/>
    <w:rsid w:val="00DF56B7"/>
    <w:rsid w:val="00DF75EF"/>
    <w:rsid w:val="00E1561C"/>
    <w:rsid w:val="00E3078C"/>
    <w:rsid w:val="00E361B1"/>
    <w:rsid w:val="00E40596"/>
    <w:rsid w:val="00E570AD"/>
    <w:rsid w:val="00E63995"/>
    <w:rsid w:val="00E67B33"/>
    <w:rsid w:val="00E70A54"/>
    <w:rsid w:val="00E9171B"/>
    <w:rsid w:val="00E92A47"/>
    <w:rsid w:val="00E958CB"/>
    <w:rsid w:val="00EA52C7"/>
    <w:rsid w:val="00EA7919"/>
    <w:rsid w:val="00EC44EF"/>
    <w:rsid w:val="00EC6CC7"/>
    <w:rsid w:val="00ED3127"/>
    <w:rsid w:val="00EE2076"/>
    <w:rsid w:val="00F03A70"/>
    <w:rsid w:val="00F06BCF"/>
    <w:rsid w:val="00F17F00"/>
    <w:rsid w:val="00F52A47"/>
    <w:rsid w:val="00F5543A"/>
    <w:rsid w:val="00F62B9E"/>
    <w:rsid w:val="00F6663B"/>
    <w:rsid w:val="00F8688E"/>
    <w:rsid w:val="00F872E1"/>
    <w:rsid w:val="00F95AF8"/>
    <w:rsid w:val="00FB3C20"/>
    <w:rsid w:val="00FD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6A72C"/>
  <w15:chartTrackingRefBased/>
  <w15:docId w15:val="{E353BD48-49E1-45E3-A630-370C0896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autoRedefine/>
    <w:qFormat/>
    <w:rsid w:val="00FB3C20"/>
    <w:pPr>
      <w:keepNext/>
      <w:spacing w:line="360" w:lineRule="auto"/>
      <w:outlineLvl w:val="0"/>
    </w:pPr>
    <w:rPr>
      <w:b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</w:style>
  <w:style w:type="paragraph" w:styleId="Nadpis3">
    <w:name w:val="heading 3"/>
    <w:basedOn w:val="Normln"/>
    <w:next w:val="Normln"/>
    <w:qFormat/>
    <w:pPr>
      <w:keepNext/>
      <w:tabs>
        <w:tab w:val="left" w:pos="284"/>
      </w:tabs>
      <w:outlineLvl w:val="2"/>
    </w:pPr>
    <w:rPr>
      <w:b/>
      <w:sz w:val="22"/>
      <w:u w:val="single"/>
    </w:rPr>
  </w:style>
  <w:style w:type="paragraph" w:styleId="Nadpis4">
    <w:name w:val="heading 4"/>
    <w:basedOn w:val="Normln"/>
    <w:next w:val="Normln"/>
    <w:qFormat/>
    <w:pPr>
      <w:keepNext/>
      <w:ind w:firstLine="5103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Arial Black" w:hAnsi="Arial Black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rsid w:val="000F6017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rsid w:val="0000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FD5D42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F5543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Dopis%20SSMSK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BCAB2-6863-4CAC-8FAF-C87EAA7AC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SSMSK.dot</Template>
  <TotalTime>1</TotalTime>
  <Pages>2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SPRÁVA A ÚDRŽBA SILNIC KARVINÁ</vt:lpstr>
    </vt:vector>
  </TitlesOfParts>
  <Company>SÚS Karviná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A ÚDRŽBA SILNIC KARVINÁ</dc:title>
  <dc:subject/>
  <dc:creator>SSMSK</dc:creator>
  <cp:keywords/>
  <cp:lastModifiedBy>PC</cp:lastModifiedBy>
  <cp:revision>2</cp:revision>
  <cp:lastPrinted>2016-05-27T08:32:00Z</cp:lastPrinted>
  <dcterms:created xsi:type="dcterms:W3CDTF">2026-08-13T18:01:00Z</dcterms:created>
  <dcterms:modified xsi:type="dcterms:W3CDTF">2026-08-13T18:01:00Z</dcterms:modified>
</cp:coreProperties>
</file>