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AF49" w14:textId="77777777" w:rsidR="00564BBA" w:rsidRDefault="00564BBA" w:rsidP="00D50C6A">
      <w:pPr>
        <w:jc w:val="both"/>
        <w:rPr>
          <w:rFonts w:ascii="Calibri" w:hAnsi="Calibri"/>
          <w:sz w:val="22"/>
          <w:szCs w:val="22"/>
        </w:rPr>
      </w:pPr>
    </w:p>
    <w:p w14:paraId="387AB3A8" w14:textId="77777777" w:rsidR="0060481E" w:rsidRPr="0060481E" w:rsidRDefault="0060481E" w:rsidP="0060481E">
      <w:pPr>
        <w:jc w:val="center"/>
        <w:rPr>
          <w:rFonts w:ascii="Tahoma" w:hAnsi="Tahoma" w:cs="Tahoma"/>
          <w:b/>
          <w:sz w:val="34"/>
          <w:szCs w:val="34"/>
        </w:rPr>
      </w:pPr>
      <w:r w:rsidRPr="0060481E">
        <w:rPr>
          <w:rFonts w:ascii="Tahoma" w:hAnsi="Tahoma" w:cs="Tahoma"/>
          <w:b/>
          <w:sz w:val="34"/>
          <w:szCs w:val="34"/>
        </w:rPr>
        <w:t>Přihláška do výběrového řízení v rámci organizace:</w:t>
      </w:r>
    </w:p>
    <w:p w14:paraId="564AF4C5" w14:textId="77777777" w:rsidR="0060481E" w:rsidRPr="0060481E" w:rsidRDefault="0060481E" w:rsidP="0060481E">
      <w:pPr>
        <w:jc w:val="center"/>
        <w:rPr>
          <w:rFonts w:ascii="Tahoma" w:hAnsi="Tahoma" w:cs="Tahoma"/>
          <w:b/>
          <w:sz w:val="34"/>
          <w:szCs w:val="34"/>
        </w:rPr>
      </w:pPr>
      <w:r w:rsidRPr="0060481E">
        <w:rPr>
          <w:rFonts w:ascii="Tahoma" w:hAnsi="Tahoma" w:cs="Tahoma"/>
          <w:b/>
          <w:sz w:val="34"/>
          <w:szCs w:val="34"/>
        </w:rPr>
        <w:t>Správa silnic Moravskoslezského kraje, p.o.</w:t>
      </w:r>
    </w:p>
    <w:p w14:paraId="149D0103" w14:textId="77777777" w:rsidR="0060481E" w:rsidRPr="0068455F" w:rsidRDefault="0060481E" w:rsidP="0060481E">
      <w:pPr>
        <w:jc w:val="center"/>
        <w:rPr>
          <w:rFonts w:ascii="Tahoma" w:hAnsi="Tahoma" w:cs="Tahoma"/>
          <w:b/>
        </w:rPr>
      </w:pPr>
    </w:p>
    <w:p w14:paraId="663C8297" w14:textId="77777777" w:rsidR="0060481E" w:rsidRPr="0068455F" w:rsidRDefault="0060481E" w:rsidP="0060481E">
      <w:pPr>
        <w:jc w:val="center"/>
        <w:rPr>
          <w:rFonts w:ascii="Tahoma" w:hAnsi="Tahoma" w:cs="Tahoma"/>
          <w:b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60481E" w:rsidRPr="0068455F" w14:paraId="2DC802CC" w14:textId="77777777" w:rsidTr="0036152D">
        <w:trPr>
          <w:trHeight w:val="642"/>
        </w:trPr>
        <w:tc>
          <w:tcPr>
            <w:tcW w:w="333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A6AC508" w14:textId="77777777" w:rsidR="0060481E" w:rsidRPr="0068455F" w:rsidRDefault="0060481E" w:rsidP="0036152D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Pracovní pozice: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6" w:space="0" w:color="auto"/>
            </w:tcBorders>
          </w:tcPr>
          <w:p w14:paraId="2D158625" w14:textId="77777777" w:rsidR="0060481E" w:rsidRPr="0068455F" w:rsidRDefault="0060481E" w:rsidP="0036152D">
            <w:pPr>
              <w:spacing w:line="360" w:lineRule="auto"/>
              <w:rPr>
                <w:rFonts w:ascii="Tahoma" w:hAnsi="Tahoma" w:cs="Tahoma"/>
              </w:rPr>
            </w:pPr>
            <w:r w:rsidRPr="0068455F">
              <w:rPr>
                <w:rFonts w:ascii="Tahoma" w:hAnsi="Tahoma" w:cs="Tahoma"/>
              </w:rPr>
              <w:t xml:space="preserve"> </w:t>
            </w:r>
          </w:p>
        </w:tc>
      </w:tr>
      <w:tr w:rsidR="0060481E" w:rsidRPr="0068455F" w14:paraId="78E8EF78" w14:textId="77777777" w:rsidTr="0036152D">
        <w:trPr>
          <w:trHeight w:val="578"/>
        </w:trPr>
        <w:tc>
          <w:tcPr>
            <w:tcW w:w="333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201F47" w14:textId="77777777" w:rsidR="0060481E" w:rsidRPr="0068455F" w:rsidRDefault="0060481E" w:rsidP="0036152D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68455F">
              <w:rPr>
                <w:rFonts w:ascii="Tahoma" w:hAnsi="Tahoma" w:cs="Tahoma"/>
                <w:sz w:val="22"/>
                <w:szCs w:val="22"/>
              </w:rPr>
              <w:t>Titul, jméno a příjmení:</w:t>
            </w:r>
          </w:p>
        </w:tc>
        <w:tc>
          <w:tcPr>
            <w:tcW w:w="6237" w:type="dxa"/>
            <w:tcBorders>
              <w:top w:val="single" w:sz="6" w:space="0" w:color="auto"/>
              <w:bottom w:val="single" w:sz="6" w:space="0" w:color="auto"/>
            </w:tcBorders>
          </w:tcPr>
          <w:p w14:paraId="045CD877" w14:textId="77777777" w:rsidR="0060481E" w:rsidRPr="0068455F" w:rsidRDefault="0060481E" w:rsidP="0036152D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60481E" w:rsidRPr="0068455F" w14:paraId="55E6987F" w14:textId="77777777" w:rsidTr="0036152D">
        <w:trPr>
          <w:trHeight w:val="544"/>
        </w:trPr>
        <w:tc>
          <w:tcPr>
            <w:tcW w:w="333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37CF2C" w14:textId="77777777" w:rsidR="0060481E" w:rsidRPr="0068455F" w:rsidRDefault="0060481E" w:rsidP="0036152D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68455F">
              <w:rPr>
                <w:rFonts w:ascii="Tahoma" w:hAnsi="Tahoma" w:cs="Tahoma"/>
                <w:sz w:val="22"/>
                <w:szCs w:val="22"/>
              </w:rPr>
              <w:t>Datum</w:t>
            </w:r>
            <w:r>
              <w:rPr>
                <w:rFonts w:ascii="Tahoma" w:hAnsi="Tahoma" w:cs="Tahoma"/>
                <w:sz w:val="22"/>
                <w:szCs w:val="22"/>
              </w:rPr>
              <w:t xml:space="preserve"> narození:</w:t>
            </w:r>
          </w:p>
        </w:tc>
        <w:tc>
          <w:tcPr>
            <w:tcW w:w="6237" w:type="dxa"/>
            <w:tcBorders>
              <w:top w:val="single" w:sz="6" w:space="0" w:color="auto"/>
              <w:bottom w:val="single" w:sz="6" w:space="0" w:color="auto"/>
            </w:tcBorders>
          </w:tcPr>
          <w:p w14:paraId="47139922" w14:textId="77777777" w:rsidR="0060481E" w:rsidRPr="0068455F" w:rsidRDefault="0060481E" w:rsidP="0036152D">
            <w:pPr>
              <w:tabs>
                <w:tab w:val="left" w:pos="3261"/>
              </w:tabs>
              <w:spacing w:line="360" w:lineRule="auto"/>
              <w:rPr>
                <w:rFonts w:ascii="Tahoma" w:hAnsi="Tahoma" w:cs="Tahoma"/>
              </w:rPr>
            </w:pPr>
          </w:p>
        </w:tc>
      </w:tr>
      <w:tr w:rsidR="0060481E" w:rsidRPr="0068455F" w14:paraId="508B8665" w14:textId="77777777" w:rsidTr="0036152D">
        <w:trPr>
          <w:trHeight w:val="546"/>
        </w:trPr>
        <w:tc>
          <w:tcPr>
            <w:tcW w:w="333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75369A" w14:textId="77777777" w:rsidR="0060481E" w:rsidRPr="0068455F" w:rsidRDefault="0060481E" w:rsidP="0036152D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68455F">
              <w:rPr>
                <w:rFonts w:ascii="Tahoma" w:hAnsi="Tahoma" w:cs="Tahoma"/>
                <w:sz w:val="22"/>
                <w:szCs w:val="22"/>
              </w:rPr>
              <w:t>Adresa trvalého pobytu:</w:t>
            </w:r>
          </w:p>
        </w:tc>
        <w:tc>
          <w:tcPr>
            <w:tcW w:w="6237" w:type="dxa"/>
            <w:tcBorders>
              <w:top w:val="single" w:sz="6" w:space="0" w:color="auto"/>
              <w:bottom w:val="single" w:sz="6" w:space="0" w:color="auto"/>
            </w:tcBorders>
          </w:tcPr>
          <w:p w14:paraId="4DBC6C17" w14:textId="77777777" w:rsidR="0060481E" w:rsidRPr="0068455F" w:rsidRDefault="0060481E" w:rsidP="0036152D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60481E" w:rsidRPr="0068455F" w14:paraId="355C6FB6" w14:textId="77777777" w:rsidTr="0036152D">
        <w:trPr>
          <w:trHeight w:val="568"/>
        </w:trPr>
        <w:tc>
          <w:tcPr>
            <w:tcW w:w="333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3AFBAF1" w14:textId="77777777" w:rsidR="0060481E" w:rsidRPr="00335FEA" w:rsidRDefault="0060481E" w:rsidP="0036152D">
            <w:pPr>
              <w:rPr>
                <w:rFonts w:ascii="Tahoma" w:hAnsi="Tahoma" w:cs="Tahoma"/>
                <w:sz w:val="22"/>
                <w:szCs w:val="22"/>
              </w:rPr>
            </w:pPr>
            <w:r w:rsidRPr="00335FEA">
              <w:rPr>
                <w:rFonts w:ascii="Tahoma" w:hAnsi="Tahoma" w:cs="Tahoma"/>
                <w:sz w:val="22"/>
                <w:szCs w:val="22"/>
              </w:rPr>
              <w:t xml:space="preserve">Telefon, e-mail: </w:t>
            </w:r>
          </w:p>
        </w:tc>
        <w:tc>
          <w:tcPr>
            <w:tcW w:w="6237" w:type="dxa"/>
            <w:tcBorders>
              <w:top w:val="single" w:sz="6" w:space="0" w:color="auto"/>
              <w:bottom w:val="single" w:sz="4" w:space="0" w:color="auto"/>
            </w:tcBorders>
          </w:tcPr>
          <w:p w14:paraId="57A378C1" w14:textId="77777777" w:rsidR="0060481E" w:rsidRPr="0068455F" w:rsidRDefault="0060481E" w:rsidP="0036152D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36366CAA" w14:textId="77777777" w:rsidR="0060481E" w:rsidRDefault="0060481E" w:rsidP="0060481E">
      <w:pPr>
        <w:tabs>
          <w:tab w:val="left" w:pos="3975"/>
        </w:tabs>
        <w:rPr>
          <w:rFonts w:ascii="Tahoma" w:hAnsi="Tahoma" w:cs="Tahoma"/>
          <w:szCs w:val="24"/>
        </w:rPr>
      </w:pPr>
    </w:p>
    <w:p w14:paraId="60F37D8A" w14:textId="77777777" w:rsidR="0060481E" w:rsidRDefault="0060481E" w:rsidP="0060481E">
      <w:pPr>
        <w:jc w:val="both"/>
        <w:rPr>
          <w:rFonts w:ascii="Tahoma" w:hAnsi="Tahoma" w:cs="Tahoma"/>
          <w:b/>
          <w:szCs w:val="24"/>
        </w:rPr>
      </w:pPr>
    </w:p>
    <w:p w14:paraId="7823F16B" w14:textId="77777777" w:rsidR="0060481E" w:rsidRDefault="0060481E" w:rsidP="0060481E">
      <w:pPr>
        <w:jc w:val="both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 xml:space="preserve">Přiložené doklady </w:t>
      </w:r>
      <w:r w:rsidRPr="009F73EF">
        <w:rPr>
          <w:rFonts w:ascii="Tahoma" w:hAnsi="Tahoma" w:cs="Tahoma"/>
          <w:i/>
        </w:rPr>
        <w:t>(prosím označte)</w:t>
      </w:r>
      <w:r>
        <w:rPr>
          <w:rFonts w:ascii="Tahoma" w:hAnsi="Tahoma" w:cs="Tahoma"/>
          <w:b/>
          <w:szCs w:val="24"/>
        </w:rPr>
        <w:t>:</w:t>
      </w:r>
    </w:p>
    <w:p w14:paraId="15F1915B" w14:textId="77777777" w:rsidR="0060481E" w:rsidRPr="0049793C" w:rsidRDefault="0060481E" w:rsidP="0060481E">
      <w:pPr>
        <w:numPr>
          <w:ilvl w:val="0"/>
          <w:numId w:val="3"/>
        </w:numPr>
        <w:jc w:val="both"/>
        <w:rPr>
          <w:rFonts w:ascii="Tahoma" w:hAnsi="Tahoma" w:cs="Tahoma"/>
          <w:szCs w:val="24"/>
        </w:rPr>
      </w:pPr>
      <w:r w:rsidRPr="0049793C">
        <w:rPr>
          <w:rFonts w:ascii="Tahoma" w:hAnsi="Tahoma" w:cs="Tahoma"/>
          <w:szCs w:val="24"/>
        </w:rPr>
        <w:t>profesní životopis</w:t>
      </w:r>
    </w:p>
    <w:p w14:paraId="6F6210B8" w14:textId="77777777" w:rsidR="0060481E" w:rsidRPr="0049793C" w:rsidRDefault="0060481E" w:rsidP="0060481E">
      <w:pPr>
        <w:numPr>
          <w:ilvl w:val="0"/>
          <w:numId w:val="3"/>
        </w:numPr>
        <w:jc w:val="both"/>
        <w:rPr>
          <w:rFonts w:ascii="Tahoma" w:hAnsi="Tahoma" w:cs="Tahoma"/>
          <w:szCs w:val="24"/>
        </w:rPr>
      </w:pPr>
      <w:r w:rsidRPr="0049793C">
        <w:rPr>
          <w:rFonts w:ascii="Tahoma" w:hAnsi="Tahoma" w:cs="Tahoma"/>
          <w:szCs w:val="24"/>
        </w:rPr>
        <w:t>kopie dokladu o nejvyšším dosaženém vzdělání</w:t>
      </w:r>
    </w:p>
    <w:p w14:paraId="202859AF" w14:textId="77777777" w:rsidR="0060481E" w:rsidRPr="00B96953" w:rsidRDefault="0060481E" w:rsidP="0060481E">
      <w:pPr>
        <w:numPr>
          <w:ilvl w:val="0"/>
          <w:numId w:val="3"/>
        </w:numPr>
        <w:jc w:val="both"/>
        <w:rPr>
          <w:rFonts w:ascii="Tahoma" w:hAnsi="Tahoma" w:cs="Tahoma"/>
          <w:szCs w:val="24"/>
        </w:rPr>
      </w:pPr>
      <w:r w:rsidRPr="0049793C">
        <w:rPr>
          <w:rFonts w:ascii="Tahoma" w:hAnsi="Tahoma" w:cs="Tahoma"/>
          <w:szCs w:val="24"/>
        </w:rPr>
        <w:t>jiné</w:t>
      </w:r>
    </w:p>
    <w:p w14:paraId="5CF77A8C" w14:textId="365A64F1" w:rsidR="0060481E" w:rsidRDefault="0060481E" w:rsidP="0060481E">
      <w:pPr>
        <w:tabs>
          <w:tab w:val="left" w:pos="3975"/>
        </w:tabs>
        <w:rPr>
          <w:rFonts w:ascii="Tahoma" w:hAnsi="Tahoma" w:cs="Tahoma"/>
          <w:szCs w:val="24"/>
        </w:rPr>
      </w:pPr>
    </w:p>
    <w:p w14:paraId="3161DFC9" w14:textId="77777777" w:rsidR="0060481E" w:rsidRPr="00B96953" w:rsidRDefault="0060481E" w:rsidP="0060481E">
      <w:pPr>
        <w:pStyle w:val="Default"/>
        <w:ind w:right="-1293"/>
      </w:pPr>
    </w:p>
    <w:p w14:paraId="12D3000F" w14:textId="77777777" w:rsidR="0060481E" w:rsidRPr="00B96953" w:rsidRDefault="0060481E" w:rsidP="0060481E">
      <w:pPr>
        <w:rPr>
          <w:rFonts w:ascii="Tahoma" w:hAnsi="Tahoma" w:cs="Tahoma"/>
          <w:szCs w:val="24"/>
        </w:rPr>
      </w:pPr>
      <w:r w:rsidRPr="00B96953">
        <w:rPr>
          <w:rFonts w:ascii="Tahoma" w:hAnsi="Tahoma" w:cs="Tahoma"/>
          <w:szCs w:val="24"/>
        </w:rPr>
        <w:t xml:space="preserve">V případě Vašeho zájmu o zařazení do vnitřní personální databáze připojte k přihlášce „Přílohu“: </w:t>
      </w:r>
      <w:r w:rsidRPr="00B96953">
        <w:rPr>
          <w:rFonts w:ascii="Tahoma" w:hAnsi="Tahoma" w:cs="Tahoma"/>
          <w:b/>
          <w:szCs w:val="24"/>
        </w:rPr>
        <w:t>Souhlas se zpracováním osobních údajů</w:t>
      </w:r>
      <w:r w:rsidRPr="00B96953">
        <w:rPr>
          <w:rFonts w:ascii="Tahoma" w:hAnsi="Tahoma" w:cs="Tahoma"/>
          <w:szCs w:val="24"/>
        </w:rPr>
        <w:t xml:space="preserve"> (viz </w:t>
      </w:r>
      <w:hyperlink r:id="rId8" w:history="1">
        <w:r w:rsidRPr="00B96953">
          <w:rPr>
            <w:rStyle w:val="Hypertextovodkaz"/>
            <w:rFonts w:ascii="Tahoma" w:hAnsi="Tahoma" w:cs="Tahoma"/>
            <w:szCs w:val="24"/>
          </w:rPr>
          <w:t>www.ssmsk.cz</w:t>
        </w:r>
      </w:hyperlink>
      <w:r w:rsidRPr="00B96953">
        <w:rPr>
          <w:rFonts w:ascii="Tahoma" w:hAnsi="Tahoma" w:cs="Tahoma"/>
          <w:szCs w:val="24"/>
        </w:rPr>
        <w:t xml:space="preserve"> – Volná místa)</w:t>
      </w:r>
    </w:p>
    <w:p w14:paraId="0B7EB0E7" w14:textId="77777777" w:rsidR="0060481E" w:rsidRDefault="0060481E" w:rsidP="0060481E">
      <w:pPr>
        <w:tabs>
          <w:tab w:val="left" w:pos="3975"/>
        </w:tabs>
        <w:rPr>
          <w:rFonts w:ascii="Tahoma" w:hAnsi="Tahoma" w:cs="Tahoma"/>
          <w:szCs w:val="24"/>
        </w:rPr>
      </w:pPr>
    </w:p>
    <w:p w14:paraId="1D252700" w14:textId="77777777" w:rsidR="0060481E" w:rsidRDefault="0060481E" w:rsidP="0060481E">
      <w:pPr>
        <w:tabs>
          <w:tab w:val="left" w:pos="3975"/>
        </w:tabs>
        <w:rPr>
          <w:rFonts w:ascii="Tahoma" w:hAnsi="Tahoma" w:cs="Tahoma"/>
          <w:szCs w:val="24"/>
        </w:rPr>
      </w:pPr>
      <w:r w:rsidRPr="00335FEA">
        <w:rPr>
          <w:rFonts w:ascii="Tahoma" w:hAnsi="Tahoma" w:cs="Tahoma"/>
          <w:b/>
          <w:szCs w:val="24"/>
        </w:rPr>
        <w:t>Informace o zpracování osobních údajů:</w:t>
      </w:r>
    </w:p>
    <w:p w14:paraId="3555F22F" w14:textId="77777777" w:rsidR="0060481E" w:rsidRDefault="0060481E" w:rsidP="0060481E">
      <w:pPr>
        <w:jc w:val="both"/>
        <w:rPr>
          <w:rFonts w:ascii="Tahoma" w:hAnsi="Tahoma" w:cs="Tahoma"/>
          <w:b/>
          <w:szCs w:val="24"/>
        </w:rPr>
      </w:pPr>
      <w:r w:rsidRPr="00EB32EE">
        <w:rPr>
          <w:rFonts w:ascii="Tahoma" w:hAnsi="Tahoma" w:cs="Tahoma"/>
          <w:szCs w:val="24"/>
        </w:rPr>
        <w:t>Správa silnic Moravskoslezského kraje, p.o. zpracovává vaše identifikační údaje pro plnění svých zákonných povinností.</w:t>
      </w:r>
      <w:r w:rsidRPr="00EB32EE">
        <w:rPr>
          <w:rFonts w:ascii="Tahoma" w:hAnsi="Tahoma" w:cs="Tahoma"/>
          <w:b/>
          <w:szCs w:val="24"/>
        </w:rPr>
        <w:t xml:space="preserve"> </w:t>
      </w:r>
    </w:p>
    <w:p w14:paraId="3D38BDFB" w14:textId="77777777" w:rsidR="0060481E" w:rsidRPr="00EB32EE" w:rsidRDefault="0060481E" w:rsidP="0060481E">
      <w:pPr>
        <w:jc w:val="both"/>
        <w:rPr>
          <w:rFonts w:ascii="Tahoma" w:hAnsi="Tahoma" w:cs="Tahoma"/>
          <w:szCs w:val="24"/>
        </w:rPr>
      </w:pPr>
      <w:r w:rsidRPr="00995405">
        <w:rPr>
          <w:rFonts w:ascii="Tahoma" w:hAnsi="Tahoma" w:cs="Tahoma"/>
          <w:szCs w:val="24"/>
        </w:rPr>
        <w:t>Účelem</w:t>
      </w:r>
      <w:r>
        <w:rPr>
          <w:rFonts w:ascii="Tahoma" w:hAnsi="Tahoma" w:cs="Tahoma"/>
          <w:szCs w:val="24"/>
        </w:rPr>
        <w:t xml:space="preserve"> </w:t>
      </w:r>
      <w:r w:rsidRPr="00EB32EE">
        <w:rPr>
          <w:rFonts w:ascii="Tahoma" w:hAnsi="Tahoma" w:cs="Tahoma"/>
          <w:szCs w:val="24"/>
        </w:rPr>
        <w:t>zpracování poskytnutých kontaktních údajů je rychlá efektivní komunikace v rámci předmětného výběrového řízení. Osobní údaje ve stanoveném rozsahu nebudou poskytovány dalším příjemcům.</w:t>
      </w:r>
    </w:p>
    <w:p w14:paraId="44DD15E8" w14:textId="77777777" w:rsidR="0060481E" w:rsidRPr="00EB32EE" w:rsidRDefault="0060481E" w:rsidP="0060481E">
      <w:pPr>
        <w:pStyle w:val="Textkomente"/>
        <w:jc w:val="both"/>
        <w:rPr>
          <w:rFonts w:ascii="Tahoma" w:hAnsi="Tahoma" w:cs="Tahoma"/>
          <w:sz w:val="24"/>
          <w:szCs w:val="24"/>
        </w:rPr>
      </w:pPr>
      <w:r w:rsidRPr="00EB32EE">
        <w:rPr>
          <w:rFonts w:ascii="Tahoma" w:hAnsi="Tahoma" w:cs="Tahoma"/>
          <w:sz w:val="24"/>
          <w:szCs w:val="24"/>
        </w:rPr>
        <w:t>Proti zpracováním na základě oprávněných zájmů Správy silnic Moravskoslezského kraje</w:t>
      </w:r>
      <w:r>
        <w:rPr>
          <w:rFonts w:ascii="Tahoma" w:hAnsi="Tahoma" w:cs="Tahoma"/>
          <w:sz w:val="24"/>
          <w:szCs w:val="24"/>
        </w:rPr>
        <w:t>,</w:t>
      </w:r>
      <w:r w:rsidRPr="00EB32EE">
        <w:rPr>
          <w:rFonts w:ascii="Tahoma" w:hAnsi="Tahoma" w:cs="Tahoma"/>
          <w:sz w:val="24"/>
          <w:szCs w:val="24"/>
        </w:rPr>
        <w:t xml:space="preserve"> p</w:t>
      </w:r>
      <w:r>
        <w:rPr>
          <w:rFonts w:ascii="Tahoma" w:hAnsi="Tahoma" w:cs="Tahoma"/>
          <w:sz w:val="24"/>
          <w:szCs w:val="24"/>
        </w:rPr>
        <w:t>říspěvková organizace</w:t>
      </w:r>
      <w:r w:rsidRPr="00EB32EE">
        <w:rPr>
          <w:rFonts w:ascii="Tahoma" w:hAnsi="Tahoma" w:cs="Tahoma"/>
          <w:sz w:val="24"/>
          <w:szCs w:val="24"/>
        </w:rPr>
        <w:t xml:space="preserve"> máte právo kdykoli podat námitku. </w:t>
      </w:r>
    </w:p>
    <w:p w14:paraId="709E494F" w14:textId="77777777" w:rsidR="0060481E" w:rsidRDefault="0060481E" w:rsidP="0060481E">
      <w:pPr>
        <w:tabs>
          <w:tab w:val="left" w:pos="3975"/>
        </w:tabs>
        <w:jc w:val="both"/>
        <w:rPr>
          <w:rFonts w:ascii="Tahoma" w:hAnsi="Tahoma" w:cs="Tahoma"/>
          <w:szCs w:val="24"/>
        </w:rPr>
      </w:pPr>
      <w:r w:rsidRPr="00EB32EE">
        <w:rPr>
          <w:rFonts w:ascii="Tahoma" w:hAnsi="Tahoma" w:cs="Tahoma"/>
          <w:szCs w:val="24"/>
        </w:rPr>
        <w:t xml:space="preserve">Více informací o zpracování </w:t>
      </w:r>
      <w:r>
        <w:rPr>
          <w:rFonts w:ascii="Tahoma" w:hAnsi="Tahoma" w:cs="Tahoma"/>
          <w:szCs w:val="24"/>
        </w:rPr>
        <w:t xml:space="preserve">osobních údajů </w:t>
      </w:r>
      <w:r w:rsidRPr="00EB32EE">
        <w:rPr>
          <w:rFonts w:ascii="Tahoma" w:hAnsi="Tahoma" w:cs="Tahoma"/>
          <w:szCs w:val="24"/>
        </w:rPr>
        <w:t xml:space="preserve">včetně vašich práv, naleznete v dokumentu dostupném na </w:t>
      </w:r>
      <w:hyperlink r:id="rId9" w:history="1">
        <w:r w:rsidRPr="00EB32EE">
          <w:rPr>
            <w:rStyle w:val="Hypertextovodkaz"/>
            <w:rFonts w:ascii="Tahoma" w:hAnsi="Tahoma" w:cs="Tahoma"/>
            <w:szCs w:val="24"/>
          </w:rPr>
          <w:t>www.ssmsk.cz</w:t>
        </w:r>
      </w:hyperlink>
      <w:r>
        <w:rPr>
          <w:rFonts w:ascii="Tahoma" w:hAnsi="Tahoma" w:cs="Tahoma"/>
          <w:szCs w:val="24"/>
        </w:rPr>
        <w:t>.</w:t>
      </w:r>
    </w:p>
    <w:p w14:paraId="036F4859" w14:textId="77777777" w:rsidR="0060481E" w:rsidRPr="00EB32EE" w:rsidRDefault="0060481E" w:rsidP="0060481E">
      <w:pPr>
        <w:tabs>
          <w:tab w:val="left" w:pos="3975"/>
        </w:tabs>
        <w:rPr>
          <w:rFonts w:ascii="Tahoma" w:hAnsi="Tahoma" w:cs="Tahoma"/>
          <w:szCs w:val="24"/>
        </w:rPr>
      </w:pPr>
    </w:p>
    <w:p w14:paraId="5F37407E" w14:textId="77777777" w:rsidR="0060481E" w:rsidRDefault="0060481E" w:rsidP="0060481E">
      <w:pPr>
        <w:tabs>
          <w:tab w:val="left" w:pos="3975"/>
        </w:tabs>
        <w:rPr>
          <w:rFonts w:ascii="Tahoma" w:hAnsi="Tahoma" w:cs="Tahoma"/>
          <w:sz w:val="38"/>
          <w:szCs w:val="38"/>
        </w:rPr>
      </w:pPr>
    </w:p>
    <w:p w14:paraId="65B20A85" w14:textId="77777777" w:rsidR="0060481E" w:rsidRPr="0068455F" w:rsidRDefault="0060481E" w:rsidP="0060481E">
      <w:pPr>
        <w:tabs>
          <w:tab w:val="left" w:pos="3975"/>
        </w:tabs>
        <w:rPr>
          <w:rFonts w:ascii="Tahoma" w:hAnsi="Tahoma" w:cs="Tahoma"/>
          <w:sz w:val="38"/>
          <w:szCs w:val="38"/>
        </w:rPr>
      </w:pPr>
    </w:p>
    <w:p w14:paraId="7A4A8DF8" w14:textId="77777777" w:rsidR="0060481E" w:rsidRPr="0068455F" w:rsidRDefault="0060481E" w:rsidP="0060481E">
      <w:pPr>
        <w:tabs>
          <w:tab w:val="left" w:pos="3975"/>
        </w:tabs>
        <w:rPr>
          <w:rFonts w:ascii="Tahoma" w:hAnsi="Tahoma" w:cs="Tahoma"/>
          <w:sz w:val="38"/>
          <w:szCs w:val="38"/>
        </w:rPr>
      </w:pPr>
      <w:r w:rsidRPr="0068455F">
        <w:rPr>
          <w:rFonts w:ascii="Tahoma" w:hAnsi="Tahoma" w:cs="Tahoma"/>
          <w:szCs w:val="24"/>
        </w:rPr>
        <w:t>Datum:</w:t>
      </w:r>
      <w:r w:rsidRPr="0068455F">
        <w:rPr>
          <w:rFonts w:ascii="Tahoma" w:hAnsi="Tahoma" w:cs="Tahoma"/>
          <w:sz w:val="38"/>
          <w:szCs w:val="38"/>
        </w:rPr>
        <w:tab/>
      </w:r>
      <w:r w:rsidRPr="0068455F">
        <w:rPr>
          <w:rFonts w:ascii="Tahoma" w:hAnsi="Tahoma" w:cs="Tahoma"/>
          <w:sz w:val="38"/>
          <w:szCs w:val="38"/>
        </w:rPr>
        <w:tab/>
      </w:r>
      <w:r w:rsidRPr="0068455F">
        <w:rPr>
          <w:rFonts w:ascii="Tahoma" w:hAnsi="Tahoma" w:cs="Tahoma"/>
          <w:sz w:val="38"/>
          <w:szCs w:val="38"/>
        </w:rPr>
        <w:tab/>
      </w:r>
      <w:r w:rsidRPr="0068455F">
        <w:rPr>
          <w:rFonts w:ascii="Tahoma" w:hAnsi="Tahoma" w:cs="Tahoma"/>
          <w:sz w:val="38"/>
          <w:szCs w:val="38"/>
        </w:rPr>
        <w:tab/>
      </w:r>
      <w:r w:rsidRPr="0068455F">
        <w:rPr>
          <w:rFonts w:ascii="Tahoma" w:hAnsi="Tahoma" w:cs="Tahoma"/>
          <w:sz w:val="38"/>
          <w:szCs w:val="38"/>
        </w:rPr>
        <w:tab/>
        <w:t>………</w:t>
      </w:r>
      <w:r>
        <w:rPr>
          <w:rFonts w:ascii="Tahoma" w:hAnsi="Tahoma" w:cs="Tahoma"/>
          <w:sz w:val="38"/>
          <w:szCs w:val="38"/>
        </w:rPr>
        <w:t>….</w:t>
      </w:r>
      <w:r w:rsidRPr="0068455F">
        <w:rPr>
          <w:rFonts w:ascii="Tahoma" w:hAnsi="Tahoma" w:cs="Tahoma"/>
          <w:sz w:val="38"/>
          <w:szCs w:val="38"/>
        </w:rPr>
        <w:t>…….</w:t>
      </w:r>
    </w:p>
    <w:p w14:paraId="19355463" w14:textId="77777777" w:rsidR="0060481E" w:rsidRPr="0068455F" w:rsidRDefault="0060481E" w:rsidP="0060481E">
      <w:pPr>
        <w:tabs>
          <w:tab w:val="left" w:pos="3975"/>
        </w:tabs>
        <w:rPr>
          <w:rFonts w:ascii="Tahoma" w:hAnsi="Tahoma" w:cs="Tahoma"/>
          <w:szCs w:val="24"/>
        </w:rPr>
      </w:pPr>
      <w:r w:rsidRPr="0068455F">
        <w:rPr>
          <w:rFonts w:ascii="Tahoma" w:hAnsi="Tahoma" w:cs="Tahoma"/>
          <w:sz w:val="38"/>
          <w:szCs w:val="38"/>
        </w:rPr>
        <w:tab/>
      </w:r>
      <w:r w:rsidRPr="0068455F">
        <w:rPr>
          <w:rFonts w:ascii="Tahoma" w:hAnsi="Tahoma" w:cs="Tahoma"/>
          <w:sz w:val="38"/>
          <w:szCs w:val="38"/>
        </w:rPr>
        <w:tab/>
      </w:r>
      <w:r w:rsidRPr="0068455F">
        <w:rPr>
          <w:rFonts w:ascii="Tahoma" w:hAnsi="Tahoma" w:cs="Tahoma"/>
          <w:sz w:val="38"/>
          <w:szCs w:val="38"/>
        </w:rPr>
        <w:tab/>
      </w:r>
      <w:r w:rsidRPr="0068455F">
        <w:rPr>
          <w:rFonts w:ascii="Tahoma" w:hAnsi="Tahoma" w:cs="Tahoma"/>
          <w:sz w:val="38"/>
          <w:szCs w:val="38"/>
        </w:rPr>
        <w:tab/>
      </w:r>
      <w:r w:rsidRPr="0068455F">
        <w:rPr>
          <w:rFonts w:ascii="Tahoma" w:hAnsi="Tahoma" w:cs="Tahoma"/>
          <w:sz w:val="38"/>
          <w:szCs w:val="38"/>
        </w:rPr>
        <w:tab/>
      </w:r>
      <w:r w:rsidRPr="0068455F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   </w:t>
      </w:r>
      <w:r w:rsidRPr="0068455F">
        <w:rPr>
          <w:rFonts w:ascii="Tahoma" w:hAnsi="Tahoma" w:cs="Tahoma"/>
          <w:szCs w:val="24"/>
        </w:rPr>
        <w:t>podpis</w:t>
      </w:r>
    </w:p>
    <w:p w14:paraId="36639F2D" w14:textId="77777777" w:rsidR="00BD39A0" w:rsidRPr="00953F5E" w:rsidRDefault="00BD39A0" w:rsidP="00D50C6A">
      <w:pPr>
        <w:jc w:val="both"/>
        <w:rPr>
          <w:rFonts w:ascii="Calibri" w:hAnsi="Calibri"/>
          <w:sz w:val="22"/>
          <w:szCs w:val="22"/>
        </w:rPr>
      </w:pPr>
    </w:p>
    <w:sectPr w:rsidR="00BD39A0" w:rsidRPr="00953F5E" w:rsidSect="00483F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418" w:bottom="1418" w:left="1418" w:header="709" w:footer="709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15D00" w14:textId="77777777" w:rsidR="001B7167" w:rsidRDefault="001B7167">
      <w:r>
        <w:separator/>
      </w:r>
    </w:p>
  </w:endnote>
  <w:endnote w:type="continuationSeparator" w:id="0">
    <w:p w14:paraId="00D5ACE4" w14:textId="77777777" w:rsidR="001B7167" w:rsidRDefault="001B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C8DBD" w14:textId="77777777" w:rsidR="00120FB4" w:rsidRPr="00A653FF" w:rsidRDefault="00120FB4" w:rsidP="005F765E">
    <w:pPr>
      <w:jc w:val="center"/>
      <w:rPr>
        <w:rFonts w:ascii="Calibri" w:hAnsi="Calibri" w:cs="Calibri"/>
        <w:b/>
        <w:i/>
        <w:color w:val="999999"/>
        <w:sz w:val="20"/>
      </w:rPr>
    </w:pPr>
    <w:r w:rsidRPr="00A653FF">
      <w:rPr>
        <w:rFonts w:ascii="Calibri" w:hAnsi="Calibri" w:cs="Calibri"/>
        <w:b/>
        <w:i/>
        <w:color w:val="999999"/>
        <w:sz w:val="20"/>
      </w:rPr>
      <w:t xml:space="preserve">Strana 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begin"/>
    </w:r>
    <w:r w:rsidRPr="00A653FF">
      <w:rPr>
        <w:rStyle w:val="slostrnky"/>
        <w:rFonts w:ascii="Calibri" w:hAnsi="Calibri" w:cs="Calibri"/>
        <w:b/>
        <w:i/>
        <w:color w:val="999999"/>
      </w:rPr>
      <w:instrText xml:space="preserve"> PAGE </w:instrText>
    </w:r>
    <w:r w:rsidRPr="00A653FF">
      <w:rPr>
        <w:rStyle w:val="slostrnky"/>
        <w:rFonts w:ascii="Calibri" w:hAnsi="Calibri" w:cs="Calibri"/>
        <w:b/>
        <w:i/>
        <w:color w:val="999999"/>
      </w:rPr>
      <w:fldChar w:fldCharType="separate"/>
    </w:r>
    <w:r w:rsidR="0099171D" w:rsidRPr="00A653FF">
      <w:rPr>
        <w:rStyle w:val="slostrnky"/>
        <w:rFonts w:ascii="Calibri" w:hAnsi="Calibri" w:cs="Calibri"/>
        <w:b/>
        <w:i/>
        <w:noProof/>
        <w:color w:val="999999"/>
      </w:rPr>
      <w:t>2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end"/>
    </w:r>
    <w:r w:rsidRPr="00A653FF">
      <w:rPr>
        <w:rStyle w:val="slostrnky"/>
        <w:rFonts w:ascii="Calibri" w:hAnsi="Calibri" w:cs="Calibri"/>
        <w:b/>
        <w:i/>
        <w:color w:val="999999"/>
      </w:rPr>
      <w:t xml:space="preserve"> z 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begin"/>
    </w:r>
    <w:r w:rsidRPr="00A653FF">
      <w:rPr>
        <w:rStyle w:val="slostrnky"/>
        <w:rFonts w:ascii="Calibri" w:hAnsi="Calibri" w:cs="Calibri"/>
        <w:b/>
        <w:i/>
        <w:color w:val="999999"/>
      </w:rPr>
      <w:instrText xml:space="preserve"> NUMPAGES </w:instrText>
    </w:r>
    <w:r w:rsidRPr="00A653FF">
      <w:rPr>
        <w:rStyle w:val="slostrnky"/>
        <w:rFonts w:ascii="Calibri" w:hAnsi="Calibri" w:cs="Calibri"/>
        <w:b/>
        <w:i/>
        <w:color w:val="999999"/>
      </w:rPr>
      <w:fldChar w:fldCharType="separate"/>
    </w:r>
    <w:r w:rsidR="00175D5F" w:rsidRPr="00A653FF">
      <w:rPr>
        <w:rStyle w:val="slostrnky"/>
        <w:rFonts w:ascii="Calibri" w:hAnsi="Calibri" w:cs="Calibri"/>
        <w:b/>
        <w:i/>
        <w:noProof/>
        <w:color w:val="999999"/>
      </w:rPr>
      <w:t>1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end"/>
    </w:r>
  </w:p>
  <w:p w14:paraId="582657C9" w14:textId="77777777" w:rsidR="00BD39A0" w:rsidRPr="00CE3334" w:rsidRDefault="00BD39A0" w:rsidP="00BD39A0">
    <w:pPr>
      <w:pStyle w:val="Zpat"/>
      <w:jc w:val="center"/>
      <w:rPr>
        <w:rFonts w:ascii="Calibri" w:hAnsi="Calibri"/>
        <w:color w:val="AEAAAA"/>
        <w:sz w:val="22"/>
        <w:szCs w:val="22"/>
      </w:rPr>
    </w:pPr>
    <w:r w:rsidRPr="00CE3334">
      <w:rPr>
        <w:rFonts w:ascii="Calibri" w:hAnsi="Calibri"/>
        <w:color w:val="AEAAAA"/>
        <w:sz w:val="22"/>
        <w:szCs w:val="22"/>
      </w:rPr>
      <w:t>Organizace se sídlem Úprkova 795/1, 702 23 Ostrava zapsaná v OR KS Ostrava, odd. Pr., vl.9</w:t>
    </w:r>
    <w:r>
      <w:rPr>
        <w:rFonts w:ascii="Calibri" w:hAnsi="Calibri"/>
        <w:color w:val="AEAAAA"/>
        <w:sz w:val="22"/>
        <w:szCs w:val="22"/>
      </w:rPr>
      <w:t>8</w:t>
    </w:r>
    <w:r w:rsidRPr="00CE3334">
      <w:rPr>
        <w:rFonts w:ascii="Calibri" w:hAnsi="Calibri"/>
        <w:color w:val="AEAAAA"/>
        <w:sz w:val="22"/>
        <w:szCs w:val="22"/>
      </w:rPr>
      <w:t>8</w:t>
    </w:r>
  </w:p>
  <w:p w14:paraId="5202A8D6" w14:textId="77777777" w:rsidR="00BD39A0" w:rsidRPr="00CE3334" w:rsidRDefault="00BD39A0" w:rsidP="00BD39A0">
    <w:pPr>
      <w:pStyle w:val="Zpat"/>
      <w:rPr>
        <w:rFonts w:ascii="Calibri" w:hAnsi="Calibri"/>
        <w:color w:val="AEAAAA"/>
        <w:sz w:val="22"/>
        <w:szCs w:val="22"/>
      </w:rPr>
    </w:pPr>
    <w:r w:rsidRPr="00CE3334">
      <w:rPr>
        <w:rFonts w:ascii="Calibri" w:hAnsi="Calibri"/>
        <w:color w:val="AEAAAA"/>
        <w:sz w:val="22"/>
        <w:szCs w:val="22"/>
      </w:rPr>
      <w:t xml:space="preserve">IČO: 00095711             e-mail: ssmsk@ssmsk.cz      </w:t>
    </w:r>
    <w:r>
      <w:rPr>
        <w:rFonts w:ascii="Calibri" w:hAnsi="Calibri"/>
        <w:color w:val="AEAAAA"/>
        <w:sz w:val="22"/>
        <w:szCs w:val="22"/>
      </w:rPr>
      <w:t xml:space="preserve"> </w:t>
    </w:r>
    <w:r w:rsidRPr="00CE3334">
      <w:rPr>
        <w:rFonts w:ascii="Calibri" w:hAnsi="Calibri"/>
        <w:color w:val="AEAAAA"/>
        <w:sz w:val="22"/>
        <w:szCs w:val="22"/>
      </w:rPr>
      <w:t xml:space="preserve">    tel.: </w:t>
    </w:r>
    <w:r w:rsidRPr="00415ABD">
      <w:rPr>
        <w:rFonts w:ascii="Calibri" w:hAnsi="Calibri"/>
        <w:color w:val="AEAAAA"/>
        <w:sz w:val="22"/>
        <w:szCs w:val="22"/>
      </w:rPr>
      <w:t>555 539 546</w:t>
    </w:r>
    <w:r>
      <w:rPr>
        <w:rFonts w:ascii="Calibri" w:hAnsi="Calibri"/>
        <w:color w:val="AEAAAA"/>
        <w:sz w:val="22"/>
        <w:szCs w:val="22"/>
      </w:rPr>
      <w:t xml:space="preserve"> </w:t>
    </w:r>
    <w:r w:rsidRPr="00CE3334">
      <w:rPr>
        <w:rFonts w:ascii="Calibri" w:hAnsi="Calibri"/>
        <w:color w:val="AEAAAA"/>
        <w:sz w:val="22"/>
        <w:szCs w:val="22"/>
      </w:rPr>
      <w:t xml:space="preserve">           </w:t>
    </w:r>
  </w:p>
  <w:p w14:paraId="4B140C62" w14:textId="77777777" w:rsidR="00BD39A0" w:rsidRPr="005F765E" w:rsidRDefault="00BD39A0" w:rsidP="00BD39A0">
    <w:pPr>
      <w:pStyle w:val="Zpat"/>
      <w:rPr>
        <w:rFonts w:ascii="Calibri" w:hAnsi="Calibri"/>
        <w:color w:val="AEAAAA"/>
        <w:sz w:val="22"/>
        <w:szCs w:val="22"/>
      </w:rPr>
    </w:pPr>
    <w:r w:rsidRPr="00CE3334">
      <w:rPr>
        <w:rFonts w:ascii="Calibri" w:hAnsi="Calibri"/>
        <w:color w:val="AEAAAA"/>
        <w:sz w:val="22"/>
        <w:szCs w:val="22"/>
      </w:rPr>
      <w:t xml:space="preserve">DIČ: CZ00095711       </w:t>
    </w:r>
    <w:r>
      <w:rPr>
        <w:rFonts w:ascii="Calibri" w:hAnsi="Calibri"/>
        <w:color w:val="AEAAAA"/>
        <w:sz w:val="22"/>
        <w:szCs w:val="22"/>
      </w:rPr>
      <w:t xml:space="preserve">   </w:t>
    </w:r>
    <w:r w:rsidRPr="00CE3334">
      <w:rPr>
        <w:rFonts w:ascii="Calibri" w:hAnsi="Calibri"/>
        <w:color w:val="AEAAAA"/>
        <w:sz w:val="22"/>
        <w:szCs w:val="22"/>
      </w:rPr>
      <w:t xml:space="preserve"> </w:t>
    </w:r>
    <w:r>
      <w:rPr>
        <w:rFonts w:ascii="Calibri" w:hAnsi="Calibri"/>
        <w:color w:val="AEAAAA"/>
        <w:sz w:val="22"/>
        <w:szCs w:val="22"/>
      </w:rPr>
      <w:t xml:space="preserve">      </w:t>
    </w:r>
    <w:r w:rsidRPr="00CE3334">
      <w:rPr>
        <w:rFonts w:ascii="Calibri" w:hAnsi="Calibri"/>
        <w:color w:val="AEAAAA"/>
        <w:sz w:val="22"/>
        <w:szCs w:val="22"/>
      </w:rPr>
      <w:t xml:space="preserve">www.ssmsk.cz                </w:t>
    </w:r>
    <w:r>
      <w:rPr>
        <w:rFonts w:ascii="Calibri" w:hAnsi="Calibri"/>
        <w:color w:val="AEAAAA"/>
        <w:sz w:val="22"/>
        <w:szCs w:val="22"/>
      </w:rPr>
      <w:t xml:space="preserve"> </w:t>
    </w:r>
    <w:r w:rsidRPr="00CE3334">
      <w:rPr>
        <w:rFonts w:ascii="Calibri" w:hAnsi="Calibri"/>
        <w:color w:val="AEAAAA"/>
        <w:sz w:val="22"/>
        <w:szCs w:val="22"/>
      </w:rPr>
      <w:t xml:space="preserve">    </w:t>
    </w:r>
    <w:r>
      <w:rPr>
        <w:rFonts w:ascii="Calibri" w:hAnsi="Calibri"/>
        <w:color w:val="AEAAAA"/>
        <w:sz w:val="22"/>
        <w:szCs w:val="22"/>
      </w:rPr>
      <w:t xml:space="preserve"> </w:t>
    </w:r>
    <w:r w:rsidRPr="00CE3334">
      <w:rPr>
        <w:rFonts w:ascii="Calibri" w:hAnsi="Calibri"/>
        <w:color w:val="AEAAAA"/>
        <w:sz w:val="22"/>
        <w:szCs w:val="22"/>
      </w:rPr>
      <w:t xml:space="preserve"> </w:t>
    </w:r>
    <w:r>
      <w:rPr>
        <w:rFonts w:ascii="Calibri" w:hAnsi="Calibri"/>
        <w:color w:val="AEAAAA"/>
        <w:sz w:val="22"/>
        <w:szCs w:val="22"/>
      </w:rPr>
      <w:t>ID DS</w:t>
    </w:r>
    <w:r w:rsidRPr="00CE3334">
      <w:rPr>
        <w:rFonts w:ascii="Calibri" w:hAnsi="Calibri"/>
        <w:color w:val="AEAAAA"/>
        <w:sz w:val="22"/>
        <w:szCs w:val="22"/>
      </w:rPr>
      <w:t xml:space="preserve">: </w:t>
    </w:r>
    <w:r w:rsidRPr="00D119C7">
      <w:rPr>
        <w:rFonts w:ascii="Calibri" w:hAnsi="Calibri"/>
        <w:color w:val="AEAAAA"/>
        <w:sz w:val="22"/>
        <w:szCs w:val="22"/>
      </w:rPr>
      <w:t>jytk8nr</w:t>
    </w:r>
    <w:r w:rsidRPr="00CE3334">
      <w:rPr>
        <w:rFonts w:ascii="Calibri" w:hAnsi="Calibri"/>
        <w:color w:val="AEAAAA"/>
        <w:sz w:val="22"/>
        <w:szCs w:val="22"/>
      </w:rPr>
      <w:t xml:space="preserve">       </w:t>
    </w:r>
    <w:r>
      <w:rPr>
        <w:rFonts w:ascii="Calibri" w:hAnsi="Calibri"/>
        <w:color w:val="AEAAAA"/>
        <w:sz w:val="22"/>
        <w:szCs w:val="22"/>
      </w:rPr>
      <w:t xml:space="preserve">    </w:t>
    </w:r>
    <w:r w:rsidRPr="00CE3334">
      <w:rPr>
        <w:rFonts w:ascii="Calibri" w:hAnsi="Calibri"/>
        <w:color w:val="AEAAAA"/>
        <w:sz w:val="22"/>
        <w:szCs w:val="22"/>
      </w:rPr>
      <w:t xml:space="preserve">  </w:t>
    </w:r>
    <w:r>
      <w:rPr>
        <w:rFonts w:ascii="Calibri" w:hAnsi="Calibri"/>
        <w:color w:val="AEAAAA"/>
        <w:sz w:val="22"/>
        <w:szCs w:val="22"/>
      </w:rPr>
      <w:t xml:space="preserve">           </w:t>
    </w:r>
    <w:r w:rsidRPr="00CE3334">
      <w:rPr>
        <w:rFonts w:ascii="Calibri" w:hAnsi="Calibri"/>
        <w:color w:val="AEAAAA"/>
        <w:sz w:val="22"/>
        <w:szCs w:val="22"/>
      </w:rPr>
      <w:t xml:space="preserve">č.ú.: </w:t>
    </w:r>
    <w:r>
      <w:rPr>
        <w:rFonts w:ascii="Calibri" w:hAnsi="Calibri"/>
        <w:color w:val="AEAAAA"/>
        <w:sz w:val="22"/>
        <w:szCs w:val="22"/>
      </w:rPr>
      <w:t>138771</w:t>
    </w:r>
    <w:r w:rsidRPr="00CE3334">
      <w:rPr>
        <w:rFonts w:ascii="Calibri" w:hAnsi="Calibri"/>
        <w:color w:val="AEAAAA"/>
        <w:sz w:val="22"/>
        <w:szCs w:val="22"/>
      </w:rPr>
      <w:t>/0100</w:t>
    </w:r>
  </w:p>
  <w:p w14:paraId="5B2BE1FE" w14:textId="77777777" w:rsidR="00120FB4" w:rsidRPr="00450C03" w:rsidRDefault="00120FB4" w:rsidP="005F765E">
    <w:pPr>
      <w:jc w:val="center"/>
      <w:rPr>
        <w:color w:val="999999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818A0" w14:textId="77777777" w:rsidR="00120FB4" w:rsidRPr="00A653FF" w:rsidRDefault="00120FB4" w:rsidP="00564BBA">
    <w:pPr>
      <w:jc w:val="center"/>
      <w:rPr>
        <w:rFonts w:ascii="Calibri" w:hAnsi="Calibri" w:cs="Calibri"/>
        <w:b/>
        <w:i/>
        <w:color w:val="999999"/>
        <w:sz w:val="20"/>
      </w:rPr>
    </w:pPr>
    <w:r w:rsidRPr="00A653FF">
      <w:rPr>
        <w:rFonts w:ascii="Calibri" w:hAnsi="Calibri" w:cs="Calibri"/>
        <w:b/>
        <w:i/>
        <w:color w:val="999999"/>
        <w:sz w:val="20"/>
      </w:rPr>
      <w:t xml:space="preserve">Strana 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begin"/>
    </w:r>
    <w:r w:rsidRPr="00A653FF">
      <w:rPr>
        <w:rStyle w:val="slostrnky"/>
        <w:rFonts w:ascii="Calibri" w:hAnsi="Calibri" w:cs="Calibri"/>
        <w:b/>
        <w:i/>
        <w:color w:val="999999"/>
      </w:rPr>
      <w:instrText xml:space="preserve"> PAGE </w:instrText>
    </w:r>
    <w:r w:rsidRPr="00A653FF">
      <w:rPr>
        <w:rStyle w:val="slostrnky"/>
        <w:rFonts w:ascii="Calibri" w:hAnsi="Calibri" w:cs="Calibri"/>
        <w:b/>
        <w:i/>
        <w:color w:val="999999"/>
      </w:rPr>
      <w:fldChar w:fldCharType="separate"/>
    </w:r>
    <w:r w:rsidR="00ED3127" w:rsidRPr="00A653FF">
      <w:rPr>
        <w:rStyle w:val="slostrnky"/>
        <w:rFonts w:ascii="Calibri" w:hAnsi="Calibri" w:cs="Calibri"/>
        <w:b/>
        <w:i/>
        <w:noProof/>
        <w:color w:val="999999"/>
      </w:rPr>
      <w:t>3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end"/>
    </w:r>
    <w:r w:rsidRPr="00A653FF">
      <w:rPr>
        <w:rStyle w:val="slostrnky"/>
        <w:rFonts w:ascii="Calibri" w:hAnsi="Calibri" w:cs="Calibri"/>
        <w:b/>
        <w:i/>
        <w:color w:val="999999"/>
      </w:rPr>
      <w:t xml:space="preserve"> z 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begin"/>
    </w:r>
    <w:r w:rsidRPr="00A653FF">
      <w:rPr>
        <w:rStyle w:val="slostrnky"/>
        <w:rFonts w:ascii="Calibri" w:hAnsi="Calibri" w:cs="Calibri"/>
        <w:b/>
        <w:i/>
        <w:color w:val="999999"/>
      </w:rPr>
      <w:instrText xml:space="preserve"> NUMPAGES </w:instrText>
    </w:r>
    <w:r w:rsidRPr="00A653FF">
      <w:rPr>
        <w:rStyle w:val="slostrnky"/>
        <w:rFonts w:ascii="Calibri" w:hAnsi="Calibri" w:cs="Calibri"/>
        <w:b/>
        <w:i/>
        <w:color w:val="999999"/>
      </w:rPr>
      <w:fldChar w:fldCharType="separate"/>
    </w:r>
    <w:r w:rsidR="00175D5F" w:rsidRPr="00A653FF">
      <w:rPr>
        <w:rStyle w:val="slostrnky"/>
        <w:rFonts w:ascii="Calibri" w:hAnsi="Calibri" w:cs="Calibri"/>
        <w:b/>
        <w:i/>
        <w:noProof/>
        <w:color w:val="999999"/>
      </w:rPr>
      <w:t>1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end"/>
    </w:r>
  </w:p>
  <w:p w14:paraId="39B5957B" w14:textId="77777777" w:rsidR="00564BBA" w:rsidRPr="00CE3334" w:rsidRDefault="00564BBA" w:rsidP="00564BBA">
    <w:pPr>
      <w:pStyle w:val="Zpat"/>
      <w:jc w:val="center"/>
      <w:rPr>
        <w:rFonts w:ascii="Calibri" w:hAnsi="Calibri"/>
        <w:color w:val="AEAAAA"/>
        <w:sz w:val="22"/>
        <w:szCs w:val="22"/>
      </w:rPr>
    </w:pPr>
    <w:r w:rsidRPr="00CE3334">
      <w:rPr>
        <w:rFonts w:ascii="Calibri" w:hAnsi="Calibri"/>
        <w:color w:val="AEAAAA"/>
        <w:sz w:val="22"/>
        <w:szCs w:val="22"/>
      </w:rPr>
      <w:t>Organizace se sídlem Úprkova 795/1, 702 23 Ostrava zapsaná v OR KS Ostrava, odd. Pr., vl.9</w:t>
    </w:r>
    <w:r>
      <w:rPr>
        <w:rFonts w:ascii="Calibri" w:hAnsi="Calibri"/>
        <w:color w:val="AEAAAA"/>
        <w:sz w:val="22"/>
        <w:szCs w:val="22"/>
      </w:rPr>
      <w:t>8</w:t>
    </w:r>
    <w:r w:rsidRPr="00CE3334">
      <w:rPr>
        <w:rFonts w:ascii="Calibri" w:hAnsi="Calibri"/>
        <w:color w:val="AEAAAA"/>
        <w:sz w:val="22"/>
        <w:szCs w:val="22"/>
      </w:rPr>
      <w:t>8</w:t>
    </w:r>
  </w:p>
  <w:p w14:paraId="063463FB" w14:textId="77777777" w:rsidR="00564BBA" w:rsidRPr="00CE3334" w:rsidRDefault="00564BBA" w:rsidP="00564BBA">
    <w:pPr>
      <w:pStyle w:val="Zpat"/>
      <w:rPr>
        <w:rFonts w:ascii="Calibri" w:hAnsi="Calibri"/>
        <w:color w:val="AEAAAA"/>
        <w:sz w:val="22"/>
        <w:szCs w:val="22"/>
      </w:rPr>
    </w:pPr>
    <w:r w:rsidRPr="00CE3334">
      <w:rPr>
        <w:rFonts w:ascii="Calibri" w:hAnsi="Calibri"/>
        <w:color w:val="AEAAAA"/>
        <w:sz w:val="22"/>
        <w:szCs w:val="22"/>
      </w:rPr>
      <w:t xml:space="preserve">IČO: 00095711             e-mail: ssmsk@ssmsk.cz      </w:t>
    </w:r>
    <w:r>
      <w:rPr>
        <w:rFonts w:ascii="Calibri" w:hAnsi="Calibri"/>
        <w:color w:val="AEAAAA"/>
        <w:sz w:val="22"/>
        <w:szCs w:val="22"/>
      </w:rPr>
      <w:t xml:space="preserve"> </w:t>
    </w:r>
    <w:r w:rsidRPr="00CE3334">
      <w:rPr>
        <w:rFonts w:ascii="Calibri" w:hAnsi="Calibri"/>
        <w:color w:val="AEAAAA"/>
        <w:sz w:val="22"/>
        <w:szCs w:val="22"/>
      </w:rPr>
      <w:t xml:space="preserve">    tel.: 595 135</w:t>
    </w:r>
    <w:r>
      <w:rPr>
        <w:rFonts w:ascii="Calibri" w:hAnsi="Calibri"/>
        <w:color w:val="AEAAAA"/>
        <w:sz w:val="22"/>
        <w:szCs w:val="22"/>
      </w:rPr>
      <w:t> </w:t>
    </w:r>
    <w:r w:rsidRPr="00CE3334">
      <w:rPr>
        <w:rFonts w:ascii="Calibri" w:hAnsi="Calibri"/>
        <w:color w:val="AEAAAA"/>
        <w:sz w:val="22"/>
        <w:szCs w:val="22"/>
      </w:rPr>
      <w:t>911</w:t>
    </w:r>
    <w:r>
      <w:rPr>
        <w:rFonts w:ascii="Calibri" w:hAnsi="Calibri"/>
        <w:color w:val="AEAAAA"/>
        <w:sz w:val="22"/>
        <w:szCs w:val="22"/>
      </w:rPr>
      <w:t xml:space="preserve"> </w:t>
    </w:r>
    <w:r w:rsidRPr="00CE3334">
      <w:rPr>
        <w:rFonts w:ascii="Calibri" w:hAnsi="Calibri"/>
        <w:color w:val="AEAAAA"/>
        <w:sz w:val="22"/>
        <w:szCs w:val="22"/>
      </w:rPr>
      <w:t xml:space="preserve">           Komerční banka Karviná</w:t>
    </w:r>
  </w:p>
  <w:p w14:paraId="22EC54EC" w14:textId="77777777" w:rsidR="00564BBA" w:rsidRPr="00CE3334" w:rsidRDefault="00564BBA" w:rsidP="00564BBA">
    <w:pPr>
      <w:pStyle w:val="Zpat"/>
      <w:rPr>
        <w:rFonts w:ascii="Calibri" w:hAnsi="Calibri"/>
        <w:color w:val="AEAAAA"/>
        <w:sz w:val="22"/>
        <w:szCs w:val="22"/>
      </w:rPr>
    </w:pPr>
    <w:r w:rsidRPr="00CE3334">
      <w:rPr>
        <w:rFonts w:ascii="Calibri" w:hAnsi="Calibri"/>
        <w:color w:val="AEAAAA"/>
        <w:sz w:val="22"/>
        <w:szCs w:val="22"/>
      </w:rPr>
      <w:t xml:space="preserve">DIČ: CZ00095711       </w:t>
    </w:r>
    <w:r>
      <w:rPr>
        <w:rFonts w:ascii="Calibri" w:hAnsi="Calibri"/>
        <w:color w:val="AEAAAA"/>
        <w:sz w:val="22"/>
        <w:szCs w:val="22"/>
      </w:rPr>
      <w:t xml:space="preserve">   </w:t>
    </w:r>
    <w:r w:rsidRPr="00CE3334">
      <w:rPr>
        <w:rFonts w:ascii="Calibri" w:hAnsi="Calibri"/>
        <w:color w:val="AEAAAA"/>
        <w:sz w:val="22"/>
        <w:szCs w:val="22"/>
      </w:rPr>
      <w:t xml:space="preserve"> </w:t>
    </w:r>
    <w:r>
      <w:rPr>
        <w:rFonts w:ascii="Calibri" w:hAnsi="Calibri"/>
        <w:color w:val="AEAAAA"/>
        <w:sz w:val="22"/>
        <w:szCs w:val="22"/>
      </w:rPr>
      <w:t xml:space="preserve">      </w:t>
    </w:r>
    <w:r w:rsidRPr="00CE3334">
      <w:rPr>
        <w:rFonts w:ascii="Calibri" w:hAnsi="Calibri"/>
        <w:color w:val="AEAAAA"/>
        <w:sz w:val="22"/>
        <w:szCs w:val="22"/>
      </w:rPr>
      <w:t xml:space="preserve">www.ssmsk.cz                </w:t>
    </w:r>
    <w:r>
      <w:rPr>
        <w:rFonts w:ascii="Calibri" w:hAnsi="Calibri"/>
        <w:color w:val="AEAAAA"/>
        <w:sz w:val="22"/>
        <w:szCs w:val="22"/>
      </w:rPr>
      <w:t xml:space="preserve"> </w:t>
    </w:r>
    <w:r w:rsidRPr="00CE3334">
      <w:rPr>
        <w:rFonts w:ascii="Calibri" w:hAnsi="Calibri"/>
        <w:color w:val="AEAAAA"/>
        <w:sz w:val="22"/>
        <w:szCs w:val="22"/>
      </w:rPr>
      <w:t xml:space="preserve">    </w:t>
    </w:r>
    <w:r>
      <w:rPr>
        <w:rFonts w:ascii="Calibri" w:hAnsi="Calibri"/>
        <w:color w:val="AEAAAA"/>
        <w:sz w:val="22"/>
        <w:szCs w:val="22"/>
      </w:rPr>
      <w:t xml:space="preserve"> </w:t>
    </w:r>
    <w:r w:rsidRPr="00CE3334">
      <w:rPr>
        <w:rFonts w:ascii="Calibri" w:hAnsi="Calibri"/>
        <w:color w:val="AEAAAA"/>
        <w:sz w:val="22"/>
        <w:szCs w:val="22"/>
      </w:rPr>
      <w:t xml:space="preserve"> </w:t>
    </w:r>
    <w:r>
      <w:rPr>
        <w:rFonts w:ascii="Calibri" w:hAnsi="Calibri"/>
        <w:color w:val="AEAAAA"/>
        <w:sz w:val="22"/>
        <w:szCs w:val="22"/>
      </w:rPr>
      <w:t>ID DS</w:t>
    </w:r>
    <w:r w:rsidRPr="00CE3334">
      <w:rPr>
        <w:rFonts w:ascii="Calibri" w:hAnsi="Calibri"/>
        <w:color w:val="AEAAAA"/>
        <w:sz w:val="22"/>
        <w:szCs w:val="22"/>
      </w:rPr>
      <w:t xml:space="preserve">: </w:t>
    </w:r>
    <w:r w:rsidRPr="00D119C7">
      <w:rPr>
        <w:rFonts w:ascii="Calibri" w:hAnsi="Calibri"/>
        <w:color w:val="AEAAAA"/>
        <w:sz w:val="22"/>
        <w:szCs w:val="22"/>
      </w:rPr>
      <w:t>jytk8nr</w:t>
    </w:r>
    <w:r w:rsidRPr="00CE3334">
      <w:rPr>
        <w:rFonts w:ascii="Calibri" w:hAnsi="Calibri"/>
        <w:color w:val="AEAAAA"/>
        <w:sz w:val="22"/>
        <w:szCs w:val="22"/>
      </w:rPr>
      <w:t xml:space="preserve">       </w:t>
    </w:r>
    <w:r>
      <w:rPr>
        <w:rFonts w:ascii="Calibri" w:hAnsi="Calibri"/>
        <w:color w:val="AEAAAA"/>
        <w:sz w:val="22"/>
        <w:szCs w:val="22"/>
      </w:rPr>
      <w:t xml:space="preserve">    </w:t>
    </w:r>
    <w:r w:rsidRPr="00CE3334">
      <w:rPr>
        <w:rFonts w:ascii="Calibri" w:hAnsi="Calibri"/>
        <w:color w:val="AEAAAA"/>
        <w:sz w:val="22"/>
        <w:szCs w:val="22"/>
      </w:rPr>
      <w:t xml:space="preserve">  č.ú.: 86-6032100257/0100</w:t>
    </w:r>
  </w:p>
  <w:p w14:paraId="5F82B92D" w14:textId="77777777" w:rsidR="00120FB4" w:rsidRPr="00450C03" w:rsidRDefault="00120FB4" w:rsidP="00564BBA">
    <w:pPr>
      <w:jc w:val="center"/>
      <w:rPr>
        <w:color w:val="999999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DD8E1" w14:textId="77777777" w:rsidR="0082525B" w:rsidRDefault="008252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65142" w14:textId="77777777" w:rsidR="001B7167" w:rsidRDefault="001B7167">
      <w:r>
        <w:separator/>
      </w:r>
    </w:p>
  </w:footnote>
  <w:footnote w:type="continuationSeparator" w:id="0">
    <w:p w14:paraId="754D6387" w14:textId="77777777" w:rsidR="001B7167" w:rsidRDefault="001B7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1F43F" w14:textId="77777777" w:rsidR="0082525B" w:rsidRDefault="0082525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DE4EB" w14:textId="77777777" w:rsidR="0082525B" w:rsidRDefault="0082525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1DCA" w14:textId="01D228CB" w:rsidR="004712A1" w:rsidRPr="008749BE" w:rsidRDefault="005E2AAE" w:rsidP="004712A1">
    <w:pPr>
      <w:pStyle w:val="Nadpis1"/>
    </w:pPr>
    <w:bookmarkStart w:id="0" w:name="_Hlk104195554"/>
    <w:bookmarkStart w:id="1" w:name="_Hlk104195574"/>
    <w:bookmarkStart w:id="2" w:name="_Hlk104195575"/>
    <w:r w:rsidRPr="008749BE">
      <w:rPr>
        <w:noProof/>
      </w:rPr>
      <w:drawing>
        <wp:anchor distT="0" distB="0" distL="114300" distR="114300" simplePos="0" relativeHeight="251656704" behindDoc="1" locked="0" layoutInCell="1" allowOverlap="1" wp14:anchorId="23B10E54" wp14:editId="7187CD0C">
          <wp:simplePos x="0" y="0"/>
          <wp:positionH relativeFrom="column">
            <wp:posOffset>4476115</wp:posOffset>
          </wp:positionH>
          <wp:positionV relativeFrom="paragraph">
            <wp:posOffset>-3175</wp:posOffset>
          </wp:positionV>
          <wp:extent cx="1296035" cy="561975"/>
          <wp:effectExtent l="0" t="0" r="0" b="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5A7F7605" wp14:editId="6538E6E5">
          <wp:simplePos x="0" y="0"/>
          <wp:positionH relativeFrom="column">
            <wp:posOffset>1270</wp:posOffset>
          </wp:positionH>
          <wp:positionV relativeFrom="paragraph">
            <wp:posOffset>-43815</wp:posOffset>
          </wp:positionV>
          <wp:extent cx="2180590" cy="463550"/>
          <wp:effectExtent l="0" t="0" r="0" b="0"/>
          <wp:wrapNone/>
          <wp:docPr id="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12A1" w:rsidRPr="008749BE">
      <w:t xml:space="preserve"> </w:t>
    </w:r>
  </w:p>
  <w:p w14:paraId="6AE4B6FB" w14:textId="77777777" w:rsidR="004712A1" w:rsidRDefault="004712A1" w:rsidP="004C24EE">
    <w:pPr>
      <w:spacing w:line="220" w:lineRule="exact"/>
      <w:rPr>
        <w:rFonts w:ascii="Calibri" w:hAnsi="Calibri" w:cs="Calibri"/>
        <w:b/>
        <w:szCs w:val="24"/>
      </w:rPr>
    </w:pPr>
  </w:p>
  <w:bookmarkEnd w:id="0"/>
  <w:p w14:paraId="22EF068E" w14:textId="4E4A4A19" w:rsidR="0082525B" w:rsidRDefault="0082525B" w:rsidP="0082525B">
    <w:pPr>
      <w:spacing w:line="220" w:lineRule="exact"/>
      <w:rPr>
        <w:rFonts w:ascii="Calibri" w:hAnsi="Calibri" w:cs="Calibri"/>
        <w:sz w:val="22"/>
        <w:szCs w:val="22"/>
      </w:rPr>
    </w:pPr>
    <w:r w:rsidRPr="0082525B">
      <w:rPr>
        <w:rFonts w:ascii="Calibri" w:hAnsi="Calibri" w:cs="Calibri"/>
        <w:sz w:val="22"/>
        <w:szCs w:val="22"/>
      </w:rPr>
      <w:t>U Studia 2654/33, 700 30 Ostrava-Zábřeh</w:t>
    </w:r>
  </w:p>
  <w:p w14:paraId="0F45332B" w14:textId="62F66E36" w:rsidR="004712A1" w:rsidRPr="00F62B9E" w:rsidRDefault="005E2AAE" w:rsidP="0082525B">
    <w:pPr>
      <w:spacing w:line="220" w:lineRule="exact"/>
    </w:pPr>
    <w:r w:rsidRPr="008749BE">
      <w:rPr>
        <w:b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6DF7EEC" wp14:editId="58EFB9B7">
              <wp:simplePos x="0" y="0"/>
              <wp:positionH relativeFrom="column">
                <wp:posOffset>3175</wp:posOffset>
              </wp:positionH>
              <wp:positionV relativeFrom="paragraph">
                <wp:posOffset>37465</wp:posOffset>
              </wp:positionV>
              <wp:extent cx="5768975" cy="0"/>
              <wp:effectExtent l="0" t="0" r="0" b="0"/>
              <wp:wrapNone/>
              <wp:docPr id="1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89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6D416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.25pt;margin-top:2.95pt;width:454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" strokecolor="#7f7f7f"/>
          </w:pict>
        </mc:Fallback>
      </mc:AlternateConten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26D0B"/>
    <w:multiLevelType w:val="hybridMultilevel"/>
    <w:tmpl w:val="DA687A9C"/>
    <w:lvl w:ilvl="0" w:tplc="0B1A455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76889"/>
    <w:multiLevelType w:val="hybridMultilevel"/>
    <w:tmpl w:val="25F47D4E"/>
    <w:lvl w:ilvl="0" w:tplc="CEE49D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15EC6"/>
    <w:multiLevelType w:val="hybridMultilevel"/>
    <w:tmpl w:val="26B42B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3550742">
    <w:abstractNumId w:val="2"/>
  </w:num>
  <w:num w:numId="2" w16cid:durableId="546647089">
    <w:abstractNumId w:val="1"/>
  </w:num>
  <w:num w:numId="3" w16cid:durableId="795486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46"/>
    <w:rsid w:val="00004FCE"/>
    <w:rsid w:val="0001243E"/>
    <w:rsid w:val="000138D0"/>
    <w:rsid w:val="00013F88"/>
    <w:rsid w:val="00026247"/>
    <w:rsid w:val="000372B5"/>
    <w:rsid w:val="000444AC"/>
    <w:rsid w:val="000561C3"/>
    <w:rsid w:val="0006097E"/>
    <w:rsid w:val="00081D0C"/>
    <w:rsid w:val="000A0502"/>
    <w:rsid w:val="000A163D"/>
    <w:rsid w:val="000A67EB"/>
    <w:rsid w:val="000B06F6"/>
    <w:rsid w:val="000C1570"/>
    <w:rsid w:val="000D34D4"/>
    <w:rsid w:val="000D5DDA"/>
    <w:rsid w:val="000D6FCE"/>
    <w:rsid w:val="000E211A"/>
    <w:rsid w:val="000E415F"/>
    <w:rsid w:val="000F59BB"/>
    <w:rsid w:val="000F6017"/>
    <w:rsid w:val="00110C65"/>
    <w:rsid w:val="00111BF0"/>
    <w:rsid w:val="001173B4"/>
    <w:rsid w:val="00120FB4"/>
    <w:rsid w:val="00125996"/>
    <w:rsid w:val="00130419"/>
    <w:rsid w:val="00142B6F"/>
    <w:rsid w:val="00144095"/>
    <w:rsid w:val="001545FD"/>
    <w:rsid w:val="00162026"/>
    <w:rsid w:val="00171111"/>
    <w:rsid w:val="00173DB7"/>
    <w:rsid w:val="00175D5F"/>
    <w:rsid w:val="0017662F"/>
    <w:rsid w:val="001844BF"/>
    <w:rsid w:val="001A12EC"/>
    <w:rsid w:val="001B7167"/>
    <w:rsid w:val="001F4B5E"/>
    <w:rsid w:val="002053A4"/>
    <w:rsid w:val="00207250"/>
    <w:rsid w:val="00211CED"/>
    <w:rsid w:val="0021458F"/>
    <w:rsid w:val="002174C9"/>
    <w:rsid w:val="0022666B"/>
    <w:rsid w:val="0024087E"/>
    <w:rsid w:val="00245977"/>
    <w:rsid w:val="00252368"/>
    <w:rsid w:val="00255EC5"/>
    <w:rsid w:val="00285C8D"/>
    <w:rsid w:val="00285ECA"/>
    <w:rsid w:val="00285F6F"/>
    <w:rsid w:val="00291D34"/>
    <w:rsid w:val="00295BE2"/>
    <w:rsid w:val="002A33C9"/>
    <w:rsid w:val="002B5932"/>
    <w:rsid w:val="002E53AE"/>
    <w:rsid w:val="0032678F"/>
    <w:rsid w:val="003421BD"/>
    <w:rsid w:val="00350A50"/>
    <w:rsid w:val="00353E2B"/>
    <w:rsid w:val="00357940"/>
    <w:rsid w:val="003701DE"/>
    <w:rsid w:val="00372CC9"/>
    <w:rsid w:val="003854F1"/>
    <w:rsid w:val="003878BA"/>
    <w:rsid w:val="00387A35"/>
    <w:rsid w:val="00392944"/>
    <w:rsid w:val="003A3D85"/>
    <w:rsid w:val="003C73D6"/>
    <w:rsid w:val="003E364D"/>
    <w:rsid w:val="003E4846"/>
    <w:rsid w:val="003E55A8"/>
    <w:rsid w:val="003E64E9"/>
    <w:rsid w:val="003F1D84"/>
    <w:rsid w:val="003F26B0"/>
    <w:rsid w:val="003F3232"/>
    <w:rsid w:val="00406772"/>
    <w:rsid w:val="00407BEF"/>
    <w:rsid w:val="00415ABD"/>
    <w:rsid w:val="004259EA"/>
    <w:rsid w:val="00447598"/>
    <w:rsid w:val="00450C03"/>
    <w:rsid w:val="00456439"/>
    <w:rsid w:val="004712A1"/>
    <w:rsid w:val="0047641F"/>
    <w:rsid w:val="00483FF7"/>
    <w:rsid w:val="00494DD9"/>
    <w:rsid w:val="00497BA2"/>
    <w:rsid w:val="004B6B4F"/>
    <w:rsid w:val="004C24EE"/>
    <w:rsid w:val="004C45F2"/>
    <w:rsid w:val="004D2699"/>
    <w:rsid w:val="004D62BE"/>
    <w:rsid w:val="004F670C"/>
    <w:rsid w:val="00517590"/>
    <w:rsid w:val="00541AEC"/>
    <w:rsid w:val="00564BBA"/>
    <w:rsid w:val="0057417D"/>
    <w:rsid w:val="00574242"/>
    <w:rsid w:val="005A2809"/>
    <w:rsid w:val="005A682F"/>
    <w:rsid w:val="005B6657"/>
    <w:rsid w:val="005C5C40"/>
    <w:rsid w:val="005C7424"/>
    <w:rsid w:val="005D14EE"/>
    <w:rsid w:val="005D6273"/>
    <w:rsid w:val="005E2AAE"/>
    <w:rsid w:val="005E4CB9"/>
    <w:rsid w:val="005F765E"/>
    <w:rsid w:val="0060481E"/>
    <w:rsid w:val="00611FF9"/>
    <w:rsid w:val="00616C53"/>
    <w:rsid w:val="006255AD"/>
    <w:rsid w:val="006417F3"/>
    <w:rsid w:val="006443C7"/>
    <w:rsid w:val="00646008"/>
    <w:rsid w:val="00674893"/>
    <w:rsid w:val="00683E86"/>
    <w:rsid w:val="006948A5"/>
    <w:rsid w:val="00694A5E"/>
    <w:rsid w:val="006A7291"/>
    <w:rsid w:val="006C3D51"/>
    <w:rsid w:val="006D7593"/>
    <w:rsid w:val="006E0A9A"/>
    <w:rsid w:val="006E16E5"/>
    <w:rsid w:val="006F0F0E"/>
    <w:rsid w:val="0070370D"/>
    <w:rsid w:val="00707BED"/>
    <w:rsid w:val="00712A2D"/>
    <w:rsid w:val="00712E9A"/>
    <w:rsid w:val="007236A4"/>
    <w:rsid w:val="007273FC"/>
    <w:rsid w:val="00734584"/>
    <w:rsid w:val="0074346E"/>
    <w:rsid w:val="00766D59"/>
    <w:rsid w:val="007717E2"/>
    <w:rsid w:val="00787F62"/>
    <w:rsid w:val="00794B9C"/>
    <w:rsid w:val="007966A1"/>
    <w:rsid w:val="007C1A0D"/>
    <w:rsid w:val="007C39A1"/>
    <w:rsid w:val="007D225D"/>
    <w:rsid w:val="007E161A"/>
    <w:rsid w:val="0080273D"/>
    <w:rsid w:val="00810AC2"/>
    <w:rsid w:val="0082525B"/>
    <w:rsid w:val="00833F47"/>
    <w:rsid w:val="008365A2"/>
    <w:rsid w:val="00845809"/>
    <w:rsid w:val="008523E4"/>
    <w:rsid w:val="008754FE"/>
    <w:rsid w:val="00885D78"/>
    <w:rsid w:val="008C099A"/>
    <w:rsid w:val="008D085C"/>
    <w:rsid w:val="008D7379"/>
    <w:rsid w:val="008D7E01"/>
    <w:rsid w:val="008E6E4C"/>
    <w:rsid w:val="00927C33"/>
    <w:rsid w:val="00945635"/>
    <w:rsid w:val="00953F5E"/>
    <w:rsid w:val="00954A9E"/>
    <w:rsid w:val="00962A3B"/>
    <w:rsid w:val="00962CD9"/>
    <w:rsid w:val="00965417"/>
    <w:rsid w:val="009722C3"/>
    <w:rsid w:val="00990EBF"/>
    <w:rsid w:val="0099171D"/>
    <w:rsid w:val="0099470A"/>
    <w:rsid w:val="00997CD9"/>
    <w:rsid w:val="009B115F"/>
    <w:rsid w:val="009B36C9"/>
    <w:rsid w:val="009B4535"/>
    <w:rsid w:val="009E4DB2"/>
    <w:rsid w:val="009E5C55"/>
    <w:rsid w:val="009F160E"/>
    <w:rsid w:val="00A03036"/>
    <w:rsid w:val="00A0333E"/>
    <w:rsid w:val="00A04348"/>
    <w:rsid w:val="00A300C6"/>
    <w:rsid w:val="00A32B53"/>
    <w:rsid w:val="00A404AD"/>
    <w:rsid w:val="00A52E02"/>
    <w:rsid w:val="00A56E57"/>
    <w:rsid w:val="00A57556"/>
    <w:rsid w:val="00A579A7"/>
    <w:rsid w:val="00A60DF9"/>
    <w:rsid w:val="00A653FF"/>
    <w:rsid w:val="00A87C68"/>
    <w:rsid w:val="00AC4F20"/>
    <w:rsid w:val="00B017AE"/>
    <w:rsid w:val="00B072BA"/>
    <w:rsid w:val="00B24934"/>
    <w:rsid w:val="00B257BF"/>
    <w:rsid w:val="00B30BB1"/>
    <w:rsid w:val="00B30FF2"/>
    <w:rsid w:val="00B32F69"/>
    <w:rsid w:val="00B33291"/>
    <w:rsid w:val="00B441E9"/>
    <w:rsid w:val="00B5620B"/>
    <w:rsid w:val="00B576FC"/>
    <w:rsid w:val="00B611D4"/>
    <w:rsid w:val="00B6767A"/>
    <w:rsid w:val="00B71D7A"/>
    <w:rsid w:val="00B826E7"/>
    <w:rsid w:val="00B87F2A"/>
    <w:rsid w:val="00B96540"/>
    <w:rsid w:val="00BA10F4"/>
    <w:rsid w:val="00BC1DED"/>
    <w:rsid w:val="00BD39A0"/>
    <w:rsid w:val="00BD771B"/>
    <w:rsid w:val="00BF288A"/>
    <w:rsid w:val="00BF529A"/>
    <w:rsid w:val="00C16B53"/>
    <w:rsid w:val="00C21BFA"/>
    <w:rsid w:val="00C27F65"/>
    <w:rsid w:val="00C43514"/>
    <w:rsid w:val="00C45C96"/>
    <w:rsid w:val="00C76BAB"/>
    <w:rsid w:val="00C83F12"/>
    <w:rsid w:val="00C85BBE"/>
    <w:rsid w:val="00CA048D"/>
    <w:rsid w:val="00CA5AAD"/>
    <w:rsid w:val="00CA7A98"/>
    <w:rsid w:val="00CB1592"/>
    <w:rsid w:val="00CC1430"/>
    <w:rsid w:val="00CC7CC9"/>
    <w:rsid w:val="00CD4BDE"/>
    <w:rsid w:val="00CD748B"/>
    <w:rsid w:val="00CD7C48"/>
    <w:rsid w:val="00CE3334"/>
    <w:rsid w:val="00CF6253"/>
    <w:rsid w:val="00CF697F"/>
    <w:rsid w:val="00D00737"/>
    <w:rsid w:val="00D010A9"/>
    <w:rsid w:val="00D0474F"/>
    <w:rsid w:val="00D05516"/>
    <w:rsid w:val="00D123DB"/>
    <w:rsid w:val="00D3408B"/>
    <w:rsid w:val="00D36CB0"/>
    <w:rsid w:val="00D406C1"/>
    <w:rsid w:val="00D466C9"/>
    <w:rsid w:val="00D50C6A"/>
    <w:rsid w:val="00D968EA"/>
    <w:rsid w:val="00DA1532"/>
    <w:rsid w:val="00DA1EC3"/>
    <w:rsid w:val="00DB26C8"/>
    <w:rsid w:val="00DF32F5"/>
    <w:rsid w:val="00DF56B7"/>
    <w:rsid w:val="00DF75EF"/>
    <w:rsid w:val="00E1561C"/>
    <w:rsid w:val="00E3078C"/>
    <w:rsid w:val="00E361B1"/>
    <w:rsid w:val="00E40596"/>
    <w:rsid w:val="00E570AD"/>
    <w:rsid w:val="00E63995"/>
    <w:rsid w:val="00E67B33"/>
    <w:rsid w:val="00E70A54"/>
    <w:rsid w:val="00E9171B"/>
    <w:rsid w:val="00E92A47"/>
    <w:rsid w:val="00E958CB"/>
    <w:rsid w:val="00EA52C7"/>
    <w:rsid w:val="00EA7919"/>
    <w:rsid w:val="00EC44EF"/>
    <w:rsid w:val="00EC6CC7"/>
    <w:rsid w:val="00ED3127"/>
    <w:rsid w:val="00EE2076"/>
    <w:rsid w:val="00F03A70"/>
    <w:rsid w:val="00F06BCF"/>
    <w:rsid w:val="00F17F00"/>
    <w:rsid w:val="00F52A47"/>
    <w:rsid w:val="00F62B9E"/>
    <w:rsid w:val="00F6663B"/>
    <w:rsid w:val="00F8688E"/>
    <w:rsid w:val="00F872E1"/>
    <w:rsid w:val="00F95AF8"/>
    <w:rsid w:val="00FB3C20"/>
    <w:rsid w:val="00FD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A6A72C"/>
  <w15:chartTrackingRefBased/>
  <w15:docId w15:val="{E353BD48-49E1-45E3-A630-370C0896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autoRedefine/>
    <w:qFormat/>
    <w:rsid w:val="00FB3C20"/>
    <w:pPr>
      <w:keepNext/>
      <w:spacing w:line="360" w:lineRule="auto"/>
      <w:outlineLvl w:val="0"/>
    </w:pPr>
    <w:rPr>
      <w:b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</w:style>
  <w:style w:type="paragraph" w:styleId="Nadpis3">
    <w:name w:val="heading 3"/>
    <w:basedOn w:val="Normln"/>
    <w:next w:val="Normln"/>
    <w:qFormat/>
    <w:pPr>
      <w:keepNext/>
      <w:tabs>
        <w:tab w:val="left" w:pos="284"/>
      </w:tabs>
      <w:outlineLvl w:val="2"/>
    </w:pPr>
    <w:rPr>
      <w:b/>
      <w:sz w:val="22"/>
      <w:u w:val="single"/>
    </w:rPr>
  </w:style>
  <w:style w:type="paragraph" w:styleId="Nadpis4">
    <w:name w:val="heading 4"/>
    <w:basedOn w:val="Normln"/>
    <w:next w:val="Normln"/>
    <w:qFormat/>
    <w:pPr>
      <w:keepNext/>
      <w:ind w:firstLine="5103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rFonts w:ascii="Arial Black" w:hAnsi="Arial Black"/>
      <w:b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Rozloendokumentu">
    <w:name w:val="Document Map"/>
    <w:basedOn w:val="Normln"/>
    <w:semiHidden/>
    <w:rsid w:val="000F6017"/>
    <w:pPr>
      <w:shd w:val="clear" w:color="auto" w:fill="000080"/>
    </w:pPr>
    <w:rPr>
      <w:rFonts w:ascii="Tahoma" w:hAnsi="Tahoma" w:cs="Tahoma"/>
    </w:rPr>
  </w:style>
  <w:style w:type="table" w:styleId="Mkatabulky">
    <w:name w:val="Table Grid"/>
    <w:basedOn w:val="Normlntabulka"/>
    <w:rsid w:val="00004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FD5D42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rsid w:val="0060481E"/>
    <w:rPr>
      <w:rFonts w:ascii="Arial" w:hAnsi="Arial"/>
      <w:sz w:val="20"/>
    </w:rPr>
  </w:style>
  <w:style w:type="character" w:customStyle="1" w:styleId="TextkomenteChar">
    <w:name w:val="Text komentáře Char"/>
    <w:basedOn w:val="Standardnpsmoodstavce"/>
    <w:link w:val="Textkomente"/>
    <w:rsid w:val="0060481E"/>
    <w:rPr>
      <w:rFonts w:ascii="Arial" w:hAnsi="Arial"/>
    </w:rPr>
  </w:style>
  <w:style w:type="paragraph" w:customStyle="1" w:styleId="Default">
    <w:name w:val="Default"/>
    <w:rsid w:val="0060481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msk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smsk.c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Dopis%20SSMSK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BCAB2-6863-4CAC-8FAF-C87EAA7AC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SSMSK.dot</Template>
  <TotalTime>2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SPRÁVA A ÚDRŽBA SILNIC KARVINÁ</vt:lpstr>
    </vt:vector>
  </TitlesOfParts>
  <Company>SÚS Karviná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A ÚDRŽBA SILNIC KARVINÁ</dc:title>
  <dc:subject/>
  <dc:creator>SSMSK</dc:creator>
  <cp:keywords/>
  <cp:lastModifiedBy>admin</cp:lastModifiedBy>
  <cp:revision>3</cp:revision>
  <cp:lastPrinted>2016-05-27T08:32:00Z</cp:lastPrinted>
  <dcterms:created xsi:type="dcterms:W3CDTF">2022-05-30T06:15:00Z</dcterms:created>
  <dcterms:modified xsi:type="dcterms:W3CDTF">2026-02-02T06:29:00Z</dcterms:modified>
</cp:coreProperties>
</file>